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page" w:tblpX="4321" w:tblpY="1576"/>
        <w:tblW w:w="729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90"/>
      </w:tblGrid>
      <w:tr w:rsidR="00071C70" w:rsidRPr="00AF18F7" w14:paraId="56534FEA" w14:textId="77777777" w:rsidTr="00071C70">
        <w:trPr>
          <w:trHeight w:val="1701"/>
        </w:trPr>
        <w:tc>
          <w:tcPr>
            <w:tcW w:w="7290" w:type="dxa"/>
            <w:tcBorders>
              <w:bottom w:val="nil"/>
            </w:tcBorders>
          </w:tcPr>
          <w:p w14:paraId="0BE4746E" w14:textId="72EC7818" w:rsidR="00071C70" w:rsidRPr="00AF18F7" w:rsidRDefault="00071C70" w:rsidP="00071C70">
            <w:pPr>
              <w:pStyle w:val="Titre"/>
              <w:rPr>
                <w:rFonts w:ascii="Franklin Gothic Heavy" w:hAnsi="Franklin Gothic Heavy"/>
              </w:rPr>
            </w:pPr>
            <w:r>
              <w:rPr>
                <w:rFonts w:ascii="Franklin Gothic Heavy" w:hAnsi="Franklin Gothic Heavy"/>
                <w:color w:val="0066CC"/>
                <w:sz w:val="44"/>
              </w:rPr>
              <w:t xml:space="preserve">       </w:t>
            </w:r>
            <w:r w:rsidRPr="00AF18F7">
              <w:rPr>
                <w:rFonts w:ascii="Franklin Gothic Heavy" w:hAnsi="Franklin Gothic Heavy"/>
                <w:color w:val="0066CC"/>
                <w:sz w:val="44"/>
              </w:rPr>
              <w:t>KONE</w:t>
            </w:r>
            <w:r w:rsidRPr="00AF18F7">
              <w:rPr>
                <w:rFonts w:ascii="Franklin Gothic Heavy" w:hAnsi="Franklin Gothic Heavy"/>
                <w:lang w:bidi="fr-FR"/>
              </w:rPr>
              <w:br/>
            </w:r>
            <w:r>
              <w:rPr>
                <w:rFonts w:ascii="Franklin Gothic Heavy" w:hAnsi="Franklin Gothic Heavy"/>
                <w:color w:val="0066CC"/>
                <w:sz w:val="44"/>
              </w:rPr>
              <w:t xml:space="preserve">          </w:t>
            </w:r>
            <w:r w:rsidRPr="00AF18F7">
              <w:rPr>
                <w:rFonts w:ascii="Franklin Gothic Heavy" w:hAnsi="Franklin Gothic Heavy"/>
                <w:color w:val="0066CC"/>
                <w:sz w:val="44"/>
              </w:rPr>
              <w:t>SEKOU</w:t>
            </w:r>
          </w:p>
        </w:tc>
      </w:tr>
    </w:tbl>
    <w:p w14:paraId="15E549C9" w14:textId="74C82ED2" w:rsidR="00071C70" w:rsidRDefault="00071C70" w:rsidP="006D79A8">
      <w:pPr>
        <w:pStyle w:val="Corpsdetext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0B5D9C" wp14:editId="73E21285">
                <wp:simplePos x="0" y="0"/>
                <wp:positionH relativeFrom="margin">
                  <wp:posOffset>2486025</wp:posOffset>
                </wp:positionH>
                <wp:positionV relativeFrom="paragraph">
                  <wp:posOffset>595630</wp:posOffset>
                </wp:positionV>
                <wp:extent cx="4048125" cy="781050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781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D2E98" w14:textId="77777777" w:rsidR="00071C70" w:rsidRPr="00071C70" w:rsidRDefault="00071C70" w:rsidP="00071C70">
                            <w:pPr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  <w:r w:rsidRPr="00071C70">
                              <w:rPr>
                                <w:rFonts w:asciiTheme="majorHAnsi" w:hAnsiTheme="majorHAnsi"/>
                                <w:b/>
                                <w:color w:val="0066CC"/>
                                <w:sz w:val="24"/>
                                <w:u w:val="single"/>
                              </w:rPr>
                              <w:t>PROFIL</w:t>
                            </w:r>
                          </w:p>
                          <w:p w14:paraId="0FE17209" w14:textId="77777777" w:rsidR="00071C70" w:rsidRPr="00071C70" w:rsidRDefault="00071C70" w:rsidP="00071C70"/>
                          <w:p w14:paraId="56E07DA3" w14:textId="0D2F8F5F" w:rsidR="00071C70" w:rsidRPr="00071C70" w:rsidRDefault="00071C70" w:rsidP="00071C7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1C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Diplômé en Finance, Comptabilité et Gestion d’Entreprise (BTS FCGE). Jeune professionnel rigoureux, polyvalent et motivé, avec une expérience dans</w:t>
                            </w:r>
                            <w:r w:rsidR="00346E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la</w:t>
                            </w:r>
                            <w:r w:rsidRPr="00071C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comptab</w:t>
                            </w:r>
                            <w:r w:rsidR="00346E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ilité</w:t>
                            </w:r>
                            <w:r w:rsidRPr="00071C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Je souhaite contribuer efficacement au développement d’une structure ambitieuse.</w:t>
                            </w:r>
                          </w:p>
                          <w:p w14:paraId="7D40C328" w14:textId="77777777" w:rsidR="00071C70" w:rsidRPr="00071C70" w:rsidRDefault="00071C70" w:rsidP="00071C70">
                            <w:pPr>
                              <w:pStyle w:val="Titre2"/>
                            </w:pPr>
                            <w:r w:rsidRPr="00071C70">
                              <w:t>FORMATION</w:t>
                            </w:r>
                          </w:p>
                          <w:p w14:paraId="388BD9C8" w14:textId="3A5B2CA1" w:rsidR="00071C70" w:rsidRPr="00071C70" w:rsidRDefault="00071C70" w:rsidP="00071C70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szCs w:val="28"/>
                              </w:rPr>
                            </w:pPr>
                            <w:r w:rsidRPr="00071C70">
                              <w:rPr>
                                <w:b/>
                                <w:bCs/>
                                <w:szCs w:val="28"/>
                              </w:rPr>
                              <w:t>2015 – 2016</w:t>
                            </w:r>
                            <w:r w:rsidRPr="00071C70">
                              <w:rPr>
                                <w:szCs w:val="28"/>
                              </w:rPr>
                              <w:t xml:space="preserve"> : BTS Finance Comptabilité Gestion d’Entreprise à LEGACY INSTITUTE-A</w:t>
                            </w:r>
                            <w:r w:rsidR="00346EEE">
                              <w:rPr>
                                <w:szCs w:val="28"/>
                              </w:rPr>
                              <w:t>bidjan, COTE D’IVOIRE</w:t>
                            </w:r>
                          </w:p>
                          <w:p w14:paraId="682E980F" w14:textId="331A39C4" w:rsidR="00071C70" w:rsidRPr="00071C70" w:rsidRDefault="00071C70" w:rsidP="00071C70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sz w:val="22"/>
                                <w:szCs w:val="28"/>
                              </w:rPr>
                            </w:pPr>
                            <w:r w:rsidRPr="00071C70">
                              <w:rPr>
                                <w:b/>
                                <w:bCs/>
                                <w:sz w:val="22"/>
                                <w:szCs w:val="28"/>
                              </w:rPr>
                              <w:t>2013 – 2014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 xml:space="preserve"> : Baccalauréat Technique (G2) – Option Comptabilité à IFPG-ISFPT- </w:t>
                            </w:r>
                            <w:r w:rsidR="00346EEE" w:rsidRPr="00071C70">
                              <w:rPr>
                                <w:szCs w:val="28"/>
                              </w:rPr>
                              <w:t>-A</w:t>
                            </w:r>
                            <w:r w:rsidR="00346EEE">
                              <w:rPr>
                                <w:szCs w:val="28"/>
                              </w:rPr>
                              <w:t>bidjan, COTE D’IVOIRE</w:t>
                            </w:r>
                          </w:p>
                          <w:p w14:paraId="5E8C5F73" w14:textId="1CE84A33" w:rsidR="00071C70" w:rsidRPr="00071C70" w:rsidRDefault="00071C70" w:rsidP="00071C70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sz w:val="22"/>
                                <w:szCs w:val="28"/>
                              </w:rPr>
                            </w:pPr>
                            <w:r w:rsidRPr="00071C70">
                              <w:rPr>
                                <w:b/>
                                <w:bCs/>
                                <w:sz w:val="22"/>
                                <w:szCs w:val="28"/>
                              </w:rPr>
                              <w:t>2009 – 2010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 xml:space="preserve"> : Brevet d’Études du Premier Cycle au Collège Saint Étienne d’Abobo</w:t>
                            </w:r>
                            <w:r w:rsidR="00346EEE">
                              <w:rPr>
                                <w:sz w:val="22"/>
                                <w:szCs w:val="28"/>
                              </w:rPr>
                              <w:t>, COTE D’IVOIRE.</w:t>
                            </w:r>
                          </w:p>
                          <w:p w14:paraId="4A369D1D" w14:textId="77777777" w:rsidR="00071C70" w:rsidRPr="00071C70" w:rsidRDefault="00071C70" w:rsidP="00071C70">
                            <w:pPr>
                              <w:pStyle w:val="Titre2"/>
                            </w:pPr>
                            <w:r w:rsidRPr="00071C70">
                              <w:t>EXPERIENCES PROFESSIONNELLES</w:t>
                            </w:r>
                          </w:p>
                          <w:p w14:paraId="2C362F50" w14:textId="77777777" w:rsidR="00071C70" w:rsidRPr="00071C70" w:rsidRDefault="00071C70" w:rsidP="00071C70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/>
                              <w:jc w:val="both"/>
                              <w:rPr>
                                <w:sz w:val="22"/>
                                <w:szCs w:val="28"/>
                              </w:rPr>
                            </w:pPr>
                            <w:r w:rsidRPr="00071C70">
                              <w:rPr>
                                <w:b/>
                                <w:bCs/>
                                <w:sz w:val="22"/>
                                <w:szCs w:val="28"/>
                              </w:rPr>
                              <w:t>2023 – 2025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 xml:space="preserve"> : Conducteur personnel pour particuliers : </w:t>
                            </w:r>
                            <w:r w:rsidRPr="00071C7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 xml:space="preserve">Assurer le transport quotidien du client en toute sécurité et ponctualité, </w:t>
                            </w:r>
                            <w:r w:rsidRPr="00071C7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>Maintenir le véhicule en bon état : contrôle technique, entretien régulier et propreté.</w:t>
                            </w:r>
                          </w:p>
                          <w:p w14:paraId="35C1D85F" w14:textId="77777777" w:rsidR="00071C70" w:rsidRPr="00071C70" w:rsidRDefault="00071C70" w:rsidP="00071C7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89672DA" w14:textId="77777777" w:rsidR="00071C70" w:rsidRPr="00071C70" w:rsidRDefault="00071C70" w:rsidP="00071C70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sz w:val="22"/>
                                <w:szCs w:val="28"/>
                              </w:rPr>
                            </w:pPr>
                            <w:r w:rsidRPr="00071C70">
                              <w:rPr>
                                <w:b/>
                                <w:bCs/>
                                <w:sz w:val="22"/>
                                <w:szCs w:val="28"/>
                              </w:rPr>
                              <w:t>2022 – 2023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 xml:space="preserve"> : Stage de qualification (12 mois) – ANAH, Service Exploitation : certification des comptes clients, </w:t>
                            </w:r>
                            <w:r w:rsidRPr="00071C7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>Assurer le suivi des dossiers locataires et la mise à jour des fichiers d’exploitation.</w:t>
                            </w:r>
                          </w:p>
                          <w:p w14:paraId="6EC0F3D4" w14:textId="77777777" w:rsidR="00071C70" w:rsidRPr="00071C70" w:rsidRDefault="00071C70" w:rsidP="00071C7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B56F5A9" w14:textId="77777777" w:rsidR="00071C70" w:rsidRPr="00071C70" w:rsidRDefault="00071C70" w:rsidP="00071C70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/>
                              <w:jc w:val="both"/>
                              <w:rPr>
                                <w:sz w:val="22"/>
                                <w:szCs w:val="28"/>
                              </w:rPr>
                            </w:pPr>
                            <w:r w:rsidRPr="00071C70">
                              <w:rPr>
                                <w:b/>
                                <w:bCs/>
                                <w:sz w:val="22"/>
                                <w:szCs w:val="28"/>
                              </w:rPr>
                              <w:t>2021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 xml:space="preserve"> : Stage de qualification (6 mois) – SICOGI, Service Financier : participation à la saisie comptable, suivi des encaissements et rapprochements bancaires</w:t>
                            </w:r>
                          </w:p>
                          <w:p w14:paraId="521B5917" w14:textId="77777777" w:rsidR="00071C70" w:rsidRPr="00071C70" w:rsidRDefault="00071C70" w:rsidP="00071C7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E35BB91" w14:textId="77777777" w:rsidR="00071C70" w:rsidRPr="00071C70" w:rsidRDefault="00071C70" w:rsidP="00071C70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/>
                              <w:jc w:val="both"/>
                              <w:rPr>
                                <w:sz w:val="22"/>
                                <w:szCs w:val="28"/>
                              </w:rPr>
                            </w:pPr>
                            <w:r w:rsidRPr="00071C70">
                              <w:rPr>
                                <w:b/>
                                <w:bCs/>
                                <w:sz w:val="22"/>
                                <w:szCs w:val="28"/>
                              </w:rPr>
                              <w:t>2018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 xml:space="preserve"> : Conducteur – Entreprise privée : </w:t>
                            </w:r>
                            <w:r w:rsidRPr="00071C7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 xml:space="preserve">Transport de collaborateurs et/ou marchandises en respectant les horaires, </w:t>
                            </w:r>
                            <w:r w:rsidRPr="00071C7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>Vérification régulière de l’état du véhicule et entretien courant.</w:t>
                            </w:r>
                          </w:p>
                          <w:p w14:paraId="6E699F50" w14:textId="77777777" w:rsidR="00071C70" w:rsidRPr="00071C70" w:rsidRDefault="00071C70" w:rsidP="00071C7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11A0CB" w14:textId="77777777" w:rsidR="00071C70" w:rsidRPr="00071C70" w:rsidRDefault="00071C70" w:rsidP="00071C70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/>
                              <w:jc w:val="both"/>
                              <w:rPr>
                                <w:sz w:val="22"/>
                                <w:szCs w:val="28"/>
                              </w:rPr>
                            </w:pPr>
                            <w:r w:rsidRPr="00071C70">
                              <w:rPr>
                                <w:b/>
                                <w:bCs/>
                                <w:sz w:val="22"/>
                                <w:szCs w:val="28"/>
                              </w:rPr>
                              <w:t>2017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 xml:space="preserve"> : Stage de validation (3 mois) – SICOGI, Service Recouvrement : élaboration des décomptes clients, </w:t>
                            </w:r>
                            <w:r w:rsidRPr="00071C7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 xml:space="preserve">Participer au suivi et à la relance des paiements des clients, </w:t>
                            </w:r>
                            <w:r w:rsidRPr="00071C7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71C70">
                              <w:rPr>
                                <w:sz w:val="22"/>
                                <w:szCs w:val="28"/>
                              </w:rPr>
                              <w:t>Tenir à jour les dossiers de recouvrement et les bases de données clients</w:t>
                            </w:r>
                          </w:p>
                          <w:p w14:paraId="705278C4" w14:textId="77777777" w:rsidR="00071C70" w:rsidRPr="00071C70" w:rsidRDefault="00071C70" w:rsidP="00071C70">
                            <w:pPr>
                              <w:pStyle w:val="Titre2"/>
                            </w:pPr>
                            <w:r w:rsidRPr="00071C70">
                              <w:t>COMPETENCES</w:t>
                            </w:r>
                          </w:p>
                          <w:p w14:paraId="26EFDC0F" w14:textId="77777777" w:rsidR="00071C70" w:rsidRPr="00071C70" w:rsidRDefault="00071C70" w:rsidP="00071C70">
                            <w:r w:rsidRPr="00071C70">
                              <w:rPr>
                                <w:rFonts w:ascii="Segoe UI Symbol" w:hAnsi="Segoe UI Symbol" w:cs="Segoe UI Symbol"/>
                              </w:rPr>
                              <w:t>✔</w:t>
                            </w:r>
                            <w:r w:rsidRPr="00071C70">
                              <w:t xml:space="preserve"> Comptabilité &amp; gestion administrative</w:t>
                            </w:r>
                          </w:p>
                          <w:p w14:paraId="04B55F10" w14:textId="7DE92E96" w:rsidR="00071C70" w:rsidRPr="00071C70" w:rsidRDefault="00071C70" w:rsidP="00071C70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B5D9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5.75pt;margin-top:46.9pt;width:318.75pt;height:6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" stroked="f">
                <v:textbox>
                  <w:txbxContent>
                    <w:p w14:paraId="75AD2E98" w14:textId="77777777" w:rsidR="00071C70" w:rsidRPr="00071C70" w:rsidRDefault="00071C70" w:rsidP="00071C70">
                      <w:pPr>
                        <w:rPr>
                          <w:rFonts w:asciiTheme="majorHAnsi" w:hAnsiTheme="majorHAnsi"/>
                          <w:b/>
                          <w:u w:val="single"/>
                        </w:rPr>
                      </w:pPr>
                      <w:r w:rsidRPr="00071C70">
                        <w:rPr>
                          <w:rFonts w:asciiTheme="majorHAnsi" w:hAnsiTheme="majorHAnsi"/>
                          <w:b/>
                          <w:color w:val="0066CC"/>
                          <w:sz w:val="24"/>
                          <w:u w:val="single"/>
                        </w:rPr>
                        <w:t>PROFIL</w:t>
                      </w:r>
                    </w:p>
                    <w:p w14:paraId="0FE17209" w14:textId="77777777" w:rsidR="00071C70" w:rsidRPr="00071C70" w:rsidRDefault="00071C70" w:rsidP="00071C70"/>
                    <w:p w14:paraId="56E07DA3" w14:textId="0D2F8F5F" w:rsidR="00071C70" w:rsidRPr="00071C70" w:rsidRDefault="00071C70" w:rsidP="00071C70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1C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Diplômé en Finance, Comptabilité et Gestion d’Entreprise (BTS FCGE). Jeune professionnel rigoureux, polyvalent et motivé, avec une expérience dans</w:t>
                      </w:r>
                      <w:r w:rsidR="00346E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la</w:t>
                      </w:r>
                      <w:r w:rsidRPr="00071C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comptab</w:t>
                      </w:r>
                      <w:r w:rsidR="00346E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ilité</w:t>
                      </w:r>
                      <w:r w:rsidRPr="00071C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Je souhaite contribuer efficacement au développement d’une structure ambitieuse.</w:t>
                      </w:r>
                    </w:p>
                    <w:p w14:paraId="7D40C328" w14:textId="77777777" w:rsidR="00071C70" w:rsidRPr="00071C70" w:rsidRDefault="00071C70" w:rsidP="00071C70">
                      <w:pPr>
                        <w:pStyle w:val="Titre2"/>
                      </w:pPr>
                      <w:r w:rsidRPr="00071C70">
                        <w:t>FORMATION</w:t>
                      </w:r>
                    </w:p>
                    <w:p w14:paraId="388BD9C8" w14:textId="3A5B2CA1" w:rsidR="00071C70" w:rsidRPr="00071C70" w:rsidRDefault="00071C70" w:rsidP="00071C70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szCs w:val="28"/>
                        </w:rPr>
                      </w:pPr>
                      <w:r w:rsidRPr="00071C70">
                        <w:rPr>
                          <w:b/>
                          <w:bCs/>
                          <w:szCs w:val="28"/>
                        </w:rPr>
                        <w:t>2015 – 2016</w:t>
                      </w:r>
                      <w:r w:rsidRPr="00071C70">
                        <w:rPr>
                          <w:szCs w:val="28"/>
                        </w:rPr>
                        <w:t xml:space="preserve"> : BTS Finance Comptabilité Gestion d’Entreprise à LEGACY INSTITUTE-A</w:t>
                      </w:r>
                      <w:r w:rsidR="00346EEE">
                        <w:rPr>
                          <w:szCs w:val="28"/>
                        </w:rPr>
                        <w:t>bidjan, COTE D’IVOIRE</w:t>
                      </w:r>
                    </w:p>
                    <w:p w14:paraId="682E980F" w14:textId="331A39C4" w:rsidR="00071C70" w:rsidRPr="00071C70" w:rsidRDefault="00071C70" w:rsidP="00071C70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sz w:val="22"/>
                          <w:szCs w:val="28"/>
                        </w:rPr>
                      </w:pPr>
                      <w:r w:rsidRPr="00071C70">
                        <w:rPr>
                          <w:b/>
                          <w:bCs/>
                          <w:sz w:val="22"/>
                          <w:szCs w:val="28"/>
                        </w:rPr>
                        <w:t>2013 – 2014</w:t>
                      </w:r>
                      <w:r w:rsidRPr="00071C70">
                        <w:rPr>
                          <w:sz w:val="22"/>
                          <w:szCs w:val="28"/>
                        </w:rPr>
                        <w:t xml:space="preserve"> : Baccalauréat Technique (G2) – Option Comptabilité à IFPG-ISFPT- </w:t>
                      </w:r>
                      <w:r w:rsidR="00346EEE" w:rsidRPr="00071C70">
                        <w:rPr>
                          <w:szCs w:val="28"/>
                        </w:rPr>
                        <w:t>-A</w:t>
                      </w:r>
                      <w:r w:rsidR="00346EEE">
                        <w:rPr>
                          <w:szCs w:val="28"/>
                        </w:rPr>
                        <w:t>bidjan, COTE D’IVOIRE</w:t>
                      </w:r>
                    </w:p>
                    <w:p w14:paraId="5E8C5F73" w14:textId="1CE84A33" w:rsidR="00071C70" w:rsidRPr="00071C70" w:rsidRDefault="00071C70" w:rsidP="00071C70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sz w:val="22"/>
                          <w:szCs w:val="28"/>
                        </w:rPr>
                      </w:pPr>
                      <w:r w:rsidRPr="00071C70">
                        <w:rPr>
                          <w:b/>
                          <w:bCs/>
                          <w:sz w:val="22"/>
                          <w:szCs w:val="28"/>
                        </w:rPr>
                        <w:t>2009 – 2010</w:t>
                      </w:r>
                      <w:r w:rsidRPr="00071C70">
                        <w:rPr>
                          <w:sz w:val="22"/>
                          <w:szCs w:val="28"/>
                        </w:rPr>
                        <w:t xml:space="preserve"> : Brevet d’Études du Premier Cycle au Collège Saint Étienne d’Abobo</w:t>
                      </w:r>
                      <w:r w:rsidR="00346EEE">
                        <w:rPr>
                          <w:sz w:val="22"/>
                          <w:szCs w:val="28"/>
                        </w:rPr>
                        <w:t>, COTE D’IVOIRE.</w:t>
                      </w:r>
                    </w:p>
                    <w:p w14:paraId="4A369D1D" w14:textId="77777777" w:rsidR="00071C70" w:rsidRPr="00071C70" w:rsidRDefault="00071C70" w:rsidP="00071C70">
                      <w:pPr>
                        <w:pStyle w:val="Titre2"/>
                      </w:pPr>
                      <w:r w:rsidRPr="00071C70">
                        <w:t>EXPERIENCES PROFESSIONNELLES</w:t>
                      </w:r>
                    </w:p>
                    <w:p w14:paraId="2C362F50" w14:textId="77777777" w:rsidR="00071C70" w:rsidRPr="00071C70" w:rsidRDefault="00071C70" w:rsidP="00071C70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/>
                        <w:jc w:val="both"/>
                        <w:rPr>
                          <w:sz w:val="22"/>
                          <w:szCs w:val="28"/>
                        </w:rPr>
                      </w:pPr>
                      <w:r w:rsidRPr="00071C70">
                        <w:rPr>
                          <w:b/>
                          <w:bCs/>
                          <w:sz w:val="22"/>
                          <w:szCs w:val="28"/>
                        </w:rPr>
                        <w:t>2023 – 2025</w:t>
                      </w:r>
                      <w:r w:rsidRPr="00071C70">
                        <w:rPr>
                          <w:sz w:val="22"/>
                          <w:szCs w:val="28"/>
                        </w:rPr>
                        <w:t xml:space="preserve"> : Conducteur personnel pour particuliers : </w:t>
                      </w:r>
                      <w:r w:rsidRPr="00071C7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71C70">
                        <w:rPr>
                          <w:sz w:val="22"/>
                          <w:szCs w:val="28"/>
                        </w:rPr>
                        <w:t xml:space="preserve">Assurer le transport quotidien du client en toute sécurité et ponctualité, </w:t>
                      </w:r>
                      <w:r w:rsidRPr="00071C7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71C70">
                        <w:rPr>
                          <w:sz w:val="22"/>
                          <w:szCs w:val="28"/>
                        </w:rPr>
                        <w:t>Maintenir le véhicule en bon état : contrôle technique, entretien régulier et propreté.</w:t>
                      </w:r>
                    </w:p>
                    <w:p w14:paraId="35C1D85F" w14:textId="77777777" w:rsidR="00071C70" w:rsidRPr="00071C70" w:rsidRDefault="00071C70" w:rsidP="00071C7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689672DA" w14:textId="77777777" w:rsidR="00071C70" w:rsidRPr="00071C70" w:rsidRDefault="00071C70" w:rsidP="00071C70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/>
                        <w:rPr>
                          <w:sz w:val="22"/>
                          <w:szCs w:val="28"/>
                        </w:rPr>
                      </w:pPr>
                      <w:r w:rsidRPr="00071C70">
                        <w:rPr>
                          <w:b/>
                          <w:bCs/>
                          <w:sz w:val="22"/>
                          <w:szCs w:val="28"/>
                        </w:rPr>
                        <w:t>2022 – 2023</w:t>
                      </w:r>
                      <w:r w:rsidRPr="00071C70">
                        <w:rPr>
                          <w:sz w:val="22"/>
                          <w:szCs w:val="28"/>
                        </w:rPr>
                        <w:t xml:space="preserve"> : Stage de qualification (12 mois) – ANAH, Service Exploitation : certification des comptes clients, </w:t>
                      </w:r>
                      <w:r w:rsidRPr="00071C7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71C70">
                        <w:rPr>
                          <w:sz w:val="22"/>
                          <w:szCs w:val="28"/>
                        </w:rPr>
                        <w:t>Assurer le suivi des dossiers locataires et la mise à jour des fichiers d’exploitation.</w:t>
                      </w:r>
                    </w:p>
                    <w:p w14:paraId="6EC0F3D4" w14:textId="77777777" w:rsidR="00071C70" w:rsidRPr="00071C70" w:rsidRDefault="00071C70" w:rsidP="00071C7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7B56F5A9" w14:textId="77777777" w:rsidR="00071C70" w:rsidRPr="00071C70" w:rsidRDefault="00071C70" w:rsidP="00071C70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/>
                        <w:jc w:val="both"/>
                        <w:rPr>
                          <w:sz w:val="22"/>
                          <w:szCs w:val="28"/>
                        </w:rPr>
                      </w:pPr>
                      <w:r w:rsidRPr="00071C70">
                        <w:rPr>
                          <w:b/>
                          <w:bCs/>
                          <w:sz w:val="22"/>
                          <w:szCs w:val="28"/>
                        </w:rPr>
                        <w:t>2021</w:t>
                      </w:r>
                      <w:r w:rsidRPr="00071C70">
                        <w:rPr>
                          <w:sz w:val="22"/>
                          <w:szCs w:val="28"/>
                        </w:rPr>
                        <w:t xml:space="preserve"> : Stage de qualification (6 mois) – SICOGI, Service Financier : participation à la saisie comptable, suivi des encaissements et rapprochements bancaires</w:t>
                      </w:r>
                    </w:p>
                    <w:p w14:paraId="521B5917" w14:textId="77777777" w:rsidR="00071C70" w:rsidRPr="00071C70" w:rsidRDefault="00071C70" w:rsidP="00071C7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7E35BB91" w14:textId="77777777" w:rsidR="00071C70" w:rsidRPr="00071C70" w:rsidRDefault="00071C70" w:rsidP="00071C70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/>
                        <w:jc w:val="both"/>
                        <w:rPr>
                          <w:sz w:val="22"/>
                          <w:szCs w:val="28"/>
                        </w:rPr>
                      </w:pPr>
                      <w:r w:rsidRPr="00071C70">
                        <w:rPr>
                          <w:b/>
                          <w:bCs/>
                          <w:sz w:val="22"/>
                          <w:szCs w:val="28"/>
                        </w:rPr>
                        <w:t>2018</w:t>
                      </w:r>
                      <w:r w:rsidRPr="00071C70">
                        <w:rPr>
                          <w:sz w:val="22"/>
                          <w:szCs w:val="28"/>
                        </w:rPr>
                        <w:t xml:space="preserve"> : Conducteur – Entreprise privée : </w:t>
                      </w:r>
                      <w:r w:rsidRPr="00071C7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71C70">
                        <w:rPr>
                          <w:sz w:val="22"/>
                          <w:szCs w:val="28"/>
                        </w:rPr>
                        <w:t xml:space="preserve">Transport de collaborateurs et/ou marchandises en respectant les horaires, </w:t>
                      </w:r>
                      <w:r w:rsidRPr="00071C7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71C70">
                        <w:rPr>
                          <w:sz w:val="22"/>
                          <w:szCs w:val="28"/>
                        </w:rPr>
                        <w:t>Vérification régulière de l’état du véhicule et entretien courant.</w:t>
                      </w:r>
                    </w:p>
                    <w:p w14:paraId="6E699F50" w14:textId="77777777" w:rsidR="00071C70" w:rsidRPr="00071C70" w:rsidRDefault="00071C70" w:rsidP="00071C7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6511A0CB" w14:textId="77777777" w:rsidR="00071C70" w:rsidRPr="00071C70" w:rsidRDefault="00071C70" w:rsidP="00071C70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/>
                        <w:jc w:val="both"/>
                        <w:rPr>
                          <w:sz w:val="22"/>
                          <w:szCs w:val="28"/>
                        </w:rPr>
                      </w:pPr>
                      <w:r w:rsidRPr="00071C70">
                        <w:rPr>
                          <w:b/>
                          <w:bCs/>
                          <w:sz w:val="22"/>
                          <w:szCs w:val="28"/>
                        </w:rPr>
                        <w:t>2017</w:t>
                      </w:r>
                      <w:r w:rsidRPr="00071C70">
                        <w:rPr>
                          <w:sz w:val="22"/>
                          <w:szCs w:val="28"/>
                        </w:rPr>
                        <w:t xml:space="preserve"> : Stage de validation (3 mois) – SICOGI, Service Recouvrement : élaboration des décomptes clients, </w:t>
                      </w:r>
                      <w:r w:rsidRPr="00071C7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71C70">
                        <w:rPr>
                          <w:sz w:val="22"/>
                          <w:szCs w:val="28"/>
                        </w:rPr>
                        <w:t xml:space="preserve">Participer au suivi et à la relance des paiements des clients, </w:t>
                      </w:r>
                      <w:r w:rsidRPr="00071C7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71C70">
                        <w:rPr>
                          <w:sz w:val="22"/>
                          <w:szCs w:val="28"/>
                        </w:rPr>
                        <w:t>Tenir à jour les dossiers de recouvrement et les bases de données clients</w:t>
                      </w:r>
                    </w:p>
                    <w:p w14:paraId="705278C4" w14:textId="77777777" w:rsidR="00071C70" w:rsidRPr="00071C70" w:rsidRDefault="00071C70" w:rsidP="00071C70">
                      <w:pPr>
                        <w:pStyle w:val="Titre2"/>
                      </w:pPr>
                      <w:r w:rsidRPr="00071C70">
                        <w:t>COMPETENCES</w:t>
                      </w:r>
                    </w:p>
                    <w:p w14:paraId="26EFDC0F" w14:textId="77777777" w:rsidR="00071C70" w:rsidRPr="00071C70" w:rsidRDefault="00071C70" w:rsidP="00071C70">
                      <w:r w:rsidRPr="00071C70">
                        <w:rPr>
                          <w:rFonts w:ascii="Segoe UI Symbol" w:hAnsi="Segoe UI Symbol" w:cs="Segoe UI Symbol"/>
                        </w:rPr>
                        <w:t>✔</w:t>
                      </w:r>
                      <w:r w:rsidRPr="00071C70">
                        <w:t xml:space="preserve"> Comptabilité &amp; gestion administrative</w:t>
                      </w:r>
                    </w:p>
                    <w:p w14:paraId="04B55F10" w14:textId="7DE92E96" w:rsidR="00071C70" w:rsidRPr="00071C70" w:rsidRDefault="00071C70" w:rsidP="00071C70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B05F244" wp14:editId="1A6BDDB4">
            <wp:simplePos x="0" y="0"/>
            <wp:positionH relativeFrom="page">
              <wp:posOffset>-61595</wp:posOffset>
            </wp:positionH>
            <wp:positionV relativeFrom="margin">
              <wp:posOffset>-357505</wp:posOffset>
            </wp:positionV>
            <wp:extent cx="2652395" cy="2752725"/>
            <wp:effectExtent l="0" t="0" r="0" b="9525"/>
            <wp:wrapSquare wrapText="bothSides"/>
            <wp:docPr id="68201362" name="Image 2" descr="Une image contenant personne, Visage humain, homme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1362" name="Image 2" descr="Une image contenant personne, Visage humain, homme, habit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752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96865" w14:textId="547ABCA7" w:rsidR="00071C70" w:rsidRDefault="00071C70" w:rsidP="006D79A8">
      <w:pPr>
        <w:pStyle w:val="Corpsdetexte"/>
      </w:pPr>
    </w:p>
    <w:p w14:paraId="42513C8C" w14:textId="6AAEAFF0" w:rsidR="00071C70" w:rsidRDefault="00071C70" w:rsidP="006D79A8">
      <w:pPr>
        <w:pStyle w:val="Corpsdetexte"/>
      </w:pPr>
    </w:p>
    <w:p w14:paraId="49F55099" w14:textId="77777777" w:rsidR="00071C70" w:rsidRDefault="00071C70" w:rsidP="006D79A8">
      <w:pPr>
        <w:pStyle w:val="Corpsdetexte"/>
      </w:pPr>
    </w:p>
    <w:p w14:paraId="23946472" w14:textId="77777777" w:rsidR="00071C70" w:rsidRDefault="00071C70" w:rsidP="006D79A8">
      <w:pPr>
        <w:pStyle w:val="Corpsdetexte"/>
      </w:pPr>
    </w:p>
    <w:p w14:paraId="7A7A2353" w14:textId="77777777" w:rsidR="00071C70" w:rsidRDefault="00071C70" w:rsidP="006D79A8">
      <w:pPr>
        <w:pStyle w:val="Corpsdetexte"/>
      </w:pPr>
    </w:p>
    <w:p w14:paraId="2AEE743E" w14:textId="77777777" w:rsidR="00071C70" w:rsidRDefault="00071C70" w:rsidP="006D79A8">
      <w:pPr>
        <w:pStyle w:val="Corpsdetexte"/>
      </w:pPr>
    </w:p>
    <w:p w14:paraId="036D023C" w14:textId="77777777" w:rsidR="00071C70" w:rsidRDefault="00071C70" w:rsidP="006D79A8">
      <w:pPr>
        <w:pStyle w:val="Corpsdetexte"/>
      </w:pPr>
    </w:p>
    <w:p w14:paraId="5426C467" w14:textId="77777777" w:rsidR="00071C70" w:rsidRDefault="00071C70" w:rsidP="006D79A8">
      <w:pPr>
        <w:pStyle w:val="Corpsdetexte"/>
      </w:pPr>
    </w:p>
    <w:p w14:paraId="13F2832E" w14:textId="77777777" w:rsidR="00071C70" w:rsidRDefault="00071C70" w:rsidP="006D79A8">
      <w:pPr>
        <w:pStyle w:val="Corpsdetexte"/>
      </w:pPr>
    </w:p>
    <w:p w14:paraId="497226AA" w14:textId="77777777" w:rsidR="00071C70" w:rsidRDefault="00071C70" w:rsidP="006D79A8">
      <w:pPr>
        <w:pStyle w:val="Corpsdetexte"/>
      </w:pPr>
    </w:p>
    <w:p w14:paraId="718E8D95" w14:textId="77777777" w:rsidR="00071C70" w:rsidRDefault="00071C70" w:rsidP="006D79A8">
      <w:pPr>
        <w:pStyle w:val="Corpsdetexte"/>
      </w:pPr>
    </w:p>
    <w:p w14:paraId="621DBFE7" w14:textId="79F1D072" w:rsidR="00071C70" w:rsidRDefault="00071C70" w:rsidP="006D79A8">
      <w:pPr>
        <w:pStyle w:val="Corpsdetexte"/>
      </w:pPr>
    </w:p>
    <w:p w14:paraId="09392197" w14:textId="47E6F458" w:rsidR="00071C70" w:rsidRDefault="00071C70" w:rsidP="006D79A8">
      <w:pPr>
        <w:pStyle w:val="Corpsdetexte"/>
      </w:pPr>
    </w:p>
    <w:tbl>
      <w:tblPr>
        <w:tblpPr w:leftFromText="141" w:rightFromText="141" w:vertAnchor="text" w:horzAnchor="page" w:tblpX="181" w:tblpY="46"/>
        <w:tblW w:w="3886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31"/>
        <w:gridCol w:w="3055"/>
      </w:tblGrid>
      <w:tr w:rsidR="00251B98" w:rsidRPr="005604BC" w14:paraId="60052C17" w14:textId="77777777" w:rsidTr="00251B98">
        <w:trPr>
          <w:trHeight w:val="402"/>
        </w:trPr>
        <w:tc>
          <w:tcPr>
            <w:tcW w:w="831" w:type="dxa"/>
            <w:tcMar>
              <w:left w:w="0" w:type="dxa"/>
              <w:right w:w="0" w:type="dxa"/>
            </w:tcMar>
            <w:vAlign w:val="center"/>
          </w:tcPr>
          <w:p w14:paraId="00D6EA1D" w14:textId="77777777" w:rsidR="00251B98" w:rsidRPr="005604BC" w:rsidRDefault="00251B98" w:rsidP="00251B9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AD7F674" wp14:editId="2A16A200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0B57C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4" w:type="dxa"/>
            <w:vAlign w:val="center"/>
          </w:tcPr>
          <w:p w14:paraId="4FE003F8" w14:textId="77777777" w:rsidR="00251B98" w:rsidRPr="00251B98" w:rsidRDefault="00251B98" w:rsidP="00251B98">
            <w:pPr>
              <w:pStyle w:val="Informations"/>
              <w:rPr>
                <w:b/>
                <w:bCs/>
              </w:rPr>
            </w:pPr>
            <w:r w:rsidRPr="00251B98">
              <w:rPr>
                <w:b/>
                <w:bCs/>
                <w:sz w:val="22"/>
                <w:szCs w:val="18"/>
              </w:rPr>
              <w:t>Abidjan, COTE D’IVOIRE</w:t>
            </w:r>
          </w:p>
        </w:tc>
      </w:tr>
      <w:tr w:rsidR="00251B98" w:rsidRPr="005604BC" w14:paraId="68BEAAB3" w14:textId="77777777" w:rsidTr="00251B98">
        <w:trPr>
          <w:trHeight w:val="134"/>
        </w:trPr>
        <w:tc>
          <w:tcPr>
            <w:tcW w:w="3886" w:type="dxa"/>
            <w:gridSpan w:val="2"/>
            <w:vAlign w:val="center"/>
          </w:tcPr>
          <w:p w14:paraId="41796258" w14:textId="77777777" w:rsidR="00251B98" w:rsidRPr="005604BC" w:rsidRDefault="00251B98" w:rsidP="00251B98">
            <w:pPr>
              <w:pStyle w:val="Sansinterligne"/>
              <w:rPr>
                <w:color w:val="666666"/>
              </w:rPr>
            </w:pPr>
          </w:p>
        </w:tc>
      </w:tr>
      <w:tr w:rsidR="00251B98" w:rsidRPr="005604BC" w14:paraId="38E9F960" w14:textId="77777777" w:rsidTr="00251B98">
        <w:trPr>
          <w:trHeight w:val="461"/>
        </w:trPr>
        <w:tc>
          <w:tcPr>
            <w:tcW w:w="831" w:type="dxa"/>
            <w:tcMar>
              <w:left w:w="0" w:type="dxa"/>
              <w:right w:w="0" w:type="dxa"/>
            </w:tcMar>
            <w:vAlign w:val="center"/>
          </w:tcPr>
          <w:p w14:paraId="75A781F8" w14:textId="77777777" w:rsidR="00251B98" w:rsidRPr="005604BC" w:rsidRDefault="00251B98" w:rsidP="00251B9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1519605" wp14:editId="71F5043F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56EF0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4" w:type="dxa"/>
            <w:vAlign w:val="center"/>
          </w:tcPr>
          <w:p w14:paraId="36320B58" w14:textId="77777777" w:rsidR="00251B98" w:rsidRPr="00251B98" w:rsidRDefault="00251B98" w:rsidP="00251B98">
            <w:pPr>
              <w:pStyle w:val="Informations"/>
              <w:rPr>
                <w:b/>
                <w:bCs/>
              </w:rPr>
            </w:pPr>
            <w:r w:rsidRPr="00251B98">
              <w:rPr>
                <w:b/>
                <w:bCs/>
                <w:sz w:val="22"/>
                <w:szCs w:val="18"/>
              </w:rPr>
              <w:t>07 68 78 36 02 / 05 05 83 96 77</w:t>
            </w:r>
          </w:p>
        </w:tc>
      </w:tr>
      <w:tr w:rsidR="00251B98" w:rsidRPr="005604BC" w14:paraId="2EDE14ED" w14:textId="77777777" w:rsidTr="00251B98">
        <w:trPr>
          <w:trHeight w:val="134"/>
        </w:trPr>
        <w:tc>
          <w:tcPr>
            <w:tcW w:w="3886" w:type="dxa"/>
            <w:gridSpan w:val="2"/>
            <w:vAlign w:val="center"/>
          </w:tcPr>
          <w:p w14:paraId="03109984" w14:textId="77777777" w:rsidR="00251B98" w:rsidRPr="005604BC" w:rsidRDefault="00251B98" w:rsidP="00251B98">
            <w:pPr>
              <w:pStyle w:val="Sansinterligne"/>
              <w:rPr>
                <w:color w:val="666666"/>
              </w:rPr>
            </w:pPr>
          </w:p>
        </w:tc>
      </w:tr>
      <w:tr w:rsidR="00251B98" w:rsidRPr="005604BC" w14:paraId="3958C236" w14:textId="77777777" w:rsidTr="00251B98">
        <w:trPr>
          <w:trHeight w:val="468"/>
        </w:trPr>
        <w:tc>
          <w:tcPr>
            <w:tcW w:w="831" w:type="dxa"/>
            <w:tcMar>
              <w:left w:w="0" w:type="dxa"/>
              <w:right w:w="0" w:type="dxa"/>
            </w:tcMar>
            <w:vAlign w:val="center"/>
          </w:tcPr>
          <w:p w14:paraId="18D595E1" w14:textId="43FBB204" w:rsidR="00251B98" w:rsidRPr="005604BC" w:rsidRDefault="00251B98" w:rsidP="00251B9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FB0DB32" wp14:editId="1ED6062D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449BE6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ône de courri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4" w:type="dxa"/>
            <w:vAlign w:val="center"/>
          </w:tcPr>
          <w:p w14:paraId="54E391AF" w14:textId="77777777" w:rsidR="00251B98" w:rsidRPr="00251B98" w:rsidRDefault="00251B98" w:rsidP="00251B98">
            <w:pPr>
              <w:pStyle w:val="Informations"/>
              <w:rPr>
                <w:b/>
                <w:bCs/>
              </w:rPr>
            </w:pPr>
            <w:r w:rsidRPr="00251B98">
              <w:rPr>
                <w:b/>
                <w:bCs/>
                <w:sz w:val="22"/>
                <w:szCs w:val="18"/>
              </w:rPr>
              <w:t>Konesekou514@gmail.com</w:t>
            </w:r>
          </w:p>
        </w:tc>
      </w:tr>
      <w:tr w:rsidR="00251B98" w:rsidRPr="005604BC" w14:paraId="5A41CF7A" w14:textId="77777777" w:rsidTr="00251B98">
        <w:trPr>
          <w:trHeight w:val="127"/>
        </w:trPr>
        <w:tc>
          <w:tcPr>
            <w:tcW w:w="3886" w:type="dxa"/>
            <w:gridSpan w:val="2"/>
            <w:vAlign w:val="center"/>
          </w:tcPr>
          <w:p w14:paraId="1D1F7114" w14:textId="15953EAE" w:rsidR="00251B98" w:rsidRPr="005604BC" w:rsidRDefault="00251B98" w:rsidP="00251B98">
            <w:pPr>
              <w:pStyle w:val="Sansinterligne"/>
              <w:rPr>
                <w:color w:val="666666"/>
              </w:rPr>
            </w:pPr>
          </w:p>
        </w:tc>
      </w:tr>
      <w:tr w:rsidR="00251B98" w:rsidRPr="005604BC" w14:paraId="1D7634E5" w14:textId="77777777" w:rsidTr="00251B98">
        <w:trPr>
          <w:trHeight w:val="468"/>
        </w:trPr>
        <w:tc>
          <w:tcPr>
            <w:tcW w:w="831" w:type="dxa"/>
            <w:tcMar>
              <w:left w:w="0" w:type="dxa"/>
              <w:right w:w="0" w:type="dxa"/>
            </w:tcMar>
            <w:vAlign w:val="center"/>
          </w:tcPr>
          <w:p w14:paraId="29C1528A" w14:textId="3D5EB3D4" w:rsidR="00251B98" w:rsidRPr="005604BC" w:rsidRDefault="00251B98" w:rsidP="00251B98">
            <w:pPr>
              <w:pStyle w:val="Informations"/>
              <w:jc w:val="center"/>
              <w:rPr>
                <w:color w:val="666666"/>
              </w:rPr>
            </w:pPr>
            <w:r>
              <w:rPr>
                <w:noProof/>
                <w:color w:val="66666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25AA46" wp14:editId="48E1886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108585</wp:posOffset>
                      </wp:positionV>
                      <wp:extent cx="1762125" cy="819150"/>
                      <wp:effectExtent l="0" t="0" r="9525" b="0"/>
                      <wp:wrapNone/>
                      <wp:docPr id="504447134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8191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7D6BF7" w14:textId="7AC7B105" w:rsidR="00251B98" w:rsidRDefault="00251B98" w:rsidP="00251B98">
                                  <w:r w:rsidRPr="00251B98">
                                    <w:rPr>
                                      <w:sz w:val="28"/>
                                      <w:szCs w:val="28"/>
                                    </w:rPr>
                                    <w:t>🌍</w:t>
                                  </w:r>
                                  <w:r w:rsidRPr="00251B98">
                                    <w:rPr>
                                      <w:b/>
                                      <w:color w:val="DC143C"/>
                                      <w:sz w:val="32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C143C"/>
                                      <w:sz w:val="24"/>
                                    </w:rPr>
                                    <w:t>LANGUES</w:t>
                                  </w:r>
                                </w:p>
                                <w:p w14:paraId="31A3BD52" w14:textId="32D4D7FE" w:rsidR="00251B98" w:rsidRDefault="00251B98" w:rsidP="00251B98">
                                  <w:r>
                                    <w:t xml:space="preserve"> Français : </w:t>
                                  </w:r>
                                  <w:r>
                                    <w:t>courant</w:t>
                                  </w:r>
                                </w:p>
                                <w:p w14:paraId="27FAD314" w14:textId="53B111E5" w:rsidR="00251B98" w:rsidRDefault="00251B98" w:rsidP="00251B98">
                                  <w:r>
                                    <w:t xml:space="preserve"> Anglais : </w:t>
                                  </w:r>
                                  <w:r>
                                    <w:t>niveau scolaire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5AA46" id="Rectangle 7" o:spid="_x0000_s1027" style="position:absolute;left:0;text-align:left;margin-left:6.75pt;margin-top:8.55pt;width:138.7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" fillcolor="white [3201]" stroked="f" strokeweight="1pt">
                      <v:textbox>
                        <w:txbxContent>
                          <w:p w14:paraId="477D6BF7" w14:textId="7AC7B105" w:rsidR="00251B98" w:rsidRDefault="00251B98" w:rsidP="00251B98">
                            <w:r w:rsidRPr="00251B98">
                              <w:rPr>
                                <w:sz w:val="28"/>
                                <w:szCs w:val="28"/>
                              </w:rPr>
                              <w:t>🌍</w:t>
                            </w:r>
                            <w:r w:rsidRPr="00251B98">
                              <w:rPr>
                                <w:b/>
                                <w:color w:val="DC143C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C143C"/>
                                <w:sz w:val="24"/>
                              </w:rPr>
                              <w:t>LANGUES</w:t>
                            </w:r>
                          </w:p>
                          <w:p w14:paraId="31A3BD52" w14:textId="32D4D7FE" w:rsidR="00251B98" w:rsidRDefault="00251B98" w:rsidP="00251B98">
                            <w:r>
                              <w:t xml:space="preserve"> Français : </w:t>
                            </w:r>
                            <w:r>
                              <w:t>courant</w:t>
                            </w:r>
                          </w:p>
                          <w:p w14:paraId="27FAD314" w14:textId="53B111E5" w:rsidR="00251B98" w:rsidRDefault="00251B98" w:rsidP="00251B98">
                            <w:r>
                              <w:t xml:space="preserve"> Anglais : </w:t>
                            </w:r>
                            <w:r>
                              <w:t>niveau scolaire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54" w:type="dxa"/>
            <w:vAlign w:val="center"/>
          </w:tcPr>
          <w:p w14:paraId="78883C17" w14:textId="16669DCD" w:rsidR="00251B98" w:rsidRPr="005604BC" w:rsidRDefault="00251B98" w:rsidP="00251B98">
            <w:pPr>
              <w:pStyle w:val="Informations"/>
            </w:pPr>
          </w:p>
        </w:tc>
      </w:tr>
    </w:tbl>
    <w:p w14:paraId="3F17E1A1" w14:textId="125F7EBC" w:rsidR="00071C70" w:rsidRDefault="00071C70" w:rsidP="006D79A8">
      <w:pPr>
        <w:pStyle w:val="Corpsdetexte"/>
      </w:pPr>
    </w:p>
    <w:p w14:paraId="7EBA6099" w14:textId="77777777" w:rsidR="00071C70" w:rsidRDefault="00071C70" w:rsidP="006D79A8">
      <w:pPr>
        <w:pStyle w:val="Corpsdetexte"/>
      </w:pPr>
    </w:p>
    <w:p w14:paraId="04AFB460" w14:textId="77777777" w:rsidR="00071C70" w:rsidRDefault="00071C70" w:rsidP="006D79A8">
      <w:pPr>
        <w:pStyle w:val="Corpsdetexte"/>
      </w:pPr>
    </w:p>
    <w:p w14:paraId="2AEE01CB" w14:textId="77777777" w:rsidR="00071C70" w:rsidRDefault="00071C70" w:rsidP="006D79A8">
      <w:pPr>
        <w:pStyle w:val="Corpsdetexte"/>
      </w:pPr>
    </w:p>
    <w:p w14:paraId="0BEF7D22" w14:textId="77777777" w:rsidR="00071C70" w:rsidRDefault="00071C70" w:rsidP="006D79A8">
      <w:pPr>
        <w:pStyle w:val="Corpsdetexte"/>
      </w:pPr>
    </w:p>
    <w:p w14:paraId="0409725C" w14:textId="77777777" w:rsidR="00071C70" w:rsidRDefault="00071C70" w:rsidP="006D79A8">
      <w:pPr>
        <w:pStyle w:val="Corpsdetexte"/>
      </w:pPr>
    </w:p>
    <w:p w14:paraId="12C56E82" w14:textId="77777777" w:rsidR="00071C70" w:rsidRDefault="00071C70" w:rsidP="006D79A8">
      <w:pPr>
        <w:pStyle w:val="Corpsdetexte"/>
      </w:pPr>
    </w:p>
    <w:p w14:paraId="4FC8C956" w14:textId="77777777" w:rsidR="00071C70" w:rsidRDefault="00071C70" w:rsidP="006D79A8">
      <w:pPr>
        <w:pStyle w:val="Corpsdetexte"/>
      </w:pPr>
    </w:p>
    <w:p w14:paraId="1D2C352F" w14:textId="77777777" w:rsidR="00071C70" w:rsidRDefault="00071C70" w:rsidP="006D79A8">
      <w:pPr>
        <w:pStyle w:val="Corpsdetexte"/>
      </w:pPr>
    </w:p>
    <w:p w14:paraId="768F07ED" w14:textId="76171D85" w:rsidR="00071C70" w:rsidRDefault="00071C70" w:rsidP="006D79A8">
      <w:pPr>
        <w:pStyle w:val="Corpsdetexte"/>
      </w:pPr>
    </w:p>
    <w:p w14:paraId="13413755" w14:textId="50359A2A" w:rsidR="00071C70" w:rsidRDefault="00071C70" w:rsidP="006D79A8">
      <w:pPr>
        <w:pStyle w:val="Corpsdetexte"/>
      </w:pPr>
    </w:p>
    <w:p w14:paraId="0634BA54" w14:textId="2B95DEC1" w:rsidR="00071C70" w:rsidRDefault="00071C70" w:rsidP="006D79A8">
      <w:pPr>
        <w:pStyle w:val="Corpsdetexte"/>
      </w:pPr>
    </w:p>
    <w:p w14:paraId="499F7209" w14:textId="461BCBD6" w:rsidR="00071C70" w:rsidRDefault="00071C70" w:rsidP="006D79A8">
      <w:pPr>
        <w:pStyle w:val="Corpsdetexte"/>
      </w:pPr>
    </w:p>
    <w:p w14:paraId="1FF4D806" w14:textId="75476B33" w:rsidR="00071C70" w:rsidRDefault="00071C70" w:rsidP="006D79A8">
      <w:pPr>
        <w:pStyle w:val="Corpsdetexte"/>
      </w:pPr>
    </w:p>
    <w:p w14:paraId="7A7E9DCA" w14:textId="3B3CEFB0" w:rsidR="00071C70" w:rsidRDefault="00071C70" w:rsidP="006D79A8">
      <w:pPr>
        <w:pStyle w:val="Corpsdetexte"/>
      </w:pPr>
    </w:p>
    <w:p w14:paraId="2F940BDD" w14:textId="0AF8ABF2" w:rsidR="00071C70" w:rsidRDefault="00071C70" w:rsidP="006D79A8">
      <w:pPr>
        <w:pStyle w:val="Corpsdetexte"/>
      </w:pPr>
    </w:p>
    <w:p w14:paraId="2A327553" w14:textId="564D9C66" w:rsidR="00071C70" w:rsidRDefault="00251B98" w:rsidP="006D79A8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865EE" wp14:editId="22D61FE6">
                <wp:simplePos x="0" y="0"/>
                <wp:positionH relativeFrom="column">
                  <wp:posOffset>-476250</wp:posOffset>
                </wp:positionH>
                <wp:positionV relativeFrom="paragraph">
                  <wp:posOffset>135255</wp:posOffset>
                </wp:positionV>
                <wp:extent cx="2867025" cy="1907656"/>
                <wp:effectExtent l="0" t="0" r="9525" b="0"/>
                <wp:wrapNone/>
                <wp:docPr id="118009496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076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F2297" w14:textId="77777777" w:rsidR="00251B98" w:rsidRDefault="00251B98" w:rsidP="00251B98">
                            <w:pPr>
                              <w:rPr>
                                <w:b/>
                                <w:color w:val="80008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800080"/>
                                <w:sz w:val="24"/>
                              </w:rPr>
                              <w:t>COMPÉTENCES</w:t>
                            </w:r>
                          </w:p>
                          <w:p w14:paraId="44656EB7" w14:textId="77777777" w:rsidR="00251B98" w:rsidRDefault="00251B98" w:rsidP="00251B98"/>
                          <w:p w14:paraId="45DECD0D" w14:textId="77777777" w:rsidR="00251B98" w:rsidRDefault="00251B98" w:rsidP="00346EEE">
                            <w:pPr>
                              <w:spacing w:line="360" w:lineRule="auto"/>
                              <w:jc w:val="both"/>
                            </w:pPr>
                            <w:r>
                              <w:t>✔ Comptabilité &amp; gestion administrative</w:t>
                            </w:r>
                          </w:p>
                          <w:p w14:paraId="1B0864BD" w14:textId="66E00971" w:rsidR="00251B98" w:rsidRDefault="00251B98" w:rsidP="00346EEE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ascii="Segoe UI Symbol" w:hAnsi="Segoe UI Symbol" w:cs="Segoe UI Symbol"/>
                              </w:rPr>
                              <w:t>✔</w:t>
                            </w:r>
                            <w:r>
                              <w:t xml:space="preserve"> Logiciels : </w:t>
                            </w:r>
                            <w:r w:rsidR="00346EEE">
                              <w:t xml:space="preserve">Sage, </w:t>
                            </w:r>
                            <w:r>
                              <w:t xml:space="preserve">Gescom, </w:t>
                            </w:r>
                            <w:r>
                              <w:t xml:space="preserve">SICOFACT, OMRAN </w:t>
                            </w:r>
                          </w:p>
                          <w:p w14:paraId="2C0D6EBE" w14:textId="77777777" w:rsidR="00251B98" w:rsidRDefault="00251B98" w:rsidP="00346EEE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ascii="Segoe UI Symbol" w:hAnsi="Segoe UI Symbol" w:cs="Segoe UI Symbol"/>
                              </w:rPr>
                              <w:t>✔</w:t>
                            </w:r>
                            <w:r>
                              <w:t xml:space="preserve"> Maîtrise de Microsoft Word et Excel</w:t>
                            </w:r>
                          </w:p>
                          <w:p w14:paraId="1A5E3ED3" w14:textId="77777777" w:rsidR="00251B98" w:rsidRDefault="00251B98" w:rsidP="00346EEE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ascii="Segoe UI Symbol" w:hAnsi="Segoe UI Symbol" w:cs="Segoe UI Symbol"/>
                              </w:rPr>
                              <w:t>✔</w:t>
                            </w:r>
                            <w:r>
                              <w:t xml:space="preserve"> Organisation, rigueur et esprit de synthèse</w:t>
                            </w:r>
                          </w:p>
                          <w:p w14:paraId="18C7C83D" w14:textId="1AAE7E0C" w:rsidR="00251B98" w:rsidRDefault="00251B98" w:rsidP="00346EEE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ascii="Segoe UI Symbol" w:hAnsi="Segoe UI Symbol" w:cs="Segoe UI Symbol"/>
                              </w:rPr>
                              <w:t>✔</w:t>
                            </w:r>
                            <w:r>
                              <w:t xml:space="preserve"> Permis de conduire – disponibilité et mobilité</w:t>
                            </w:r>
                          </w:p>
                          <w:p w14:paraId="65CD99D4" w14:textId="77777777" w:rsidR="00251B98" w:rsidRDefault="00251B98" w:rsidP="00251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865EE" id="Rectangle 8" o:spid="_x0000_s1028" style="position:absolute;margin-left:-37.5pt;margin-top:10.65pt;width:225.75pt;height:150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" fillcolor="white [3201]" stroked="f" strokeweight="1pt">
                <v:textbox>
                  <w:txbxContent>
                    <w:p w14:paraId="3BFF2297" w14:textId="77777777" w:rsidR="00251B98" w:rsidRDefault="00251B98" w:rsidP="00251B98">
                      <w:pPr>
                        <w:rPr>
                          <w:b/>
                          <w:color w:val="800080"/>
                          <w:sz w:val="24"/>
                        </w:rPr>
                      </w:pPr>
                      <w:r>
                        <w:rPr>
                          <w:b/>
                          <w:color w:val="800080"/>
                          <w:sz w:val="24"/>
                        </w:rPr>
                        <w:t>COMPÉTENCES</w:t>
                      </w:r>
                    </w:p>
                    <w:p w14:paraId="44656EB7" w14:textId="77777777" w:rsidR="00251B98" w:rsidRDefault="00251B98" w:rsidP="00251B98"/>
                    <w:p w14:paraId="45DECD0D" w14:textId="77777777" w:rsidR="00251B98" w:rsidRDefault="00251B98" w:rsidP="00346EEE">
                      <w:pPr>
                        <w:spacing w:line="360" w:lineRule="auto"/>
                        <w:jc w:val="both"/>
                      </w:pPr>
                      <w:r>
                        <w:t>✔ Comptabilité &amp; gestion administrative</w:t>
                      </w:r>
                    </w:p>
                    <w:p w14:paraId="1B0864BD" w14:textId="66E00971" w:rsidR="00251B98" w:rsidRDefault="00251B98" w:rsidP="00346EEE">
                      <w:pPr>
                        <w:spacing w:line="360" w:lineRule="auto"/>
                        <w:jc w:val="both"/>
                      </w:pPr>
                      <w:r>
                        <w:rPr>
                          <w:rFonts w:ascii="Segoe UI Symbol" w:hAnsi="Segoe UI Symbol" w:cs="Segoe UI Symbol"/>
                        </w:rPr>
                        <w:t>✔</w:t>
                      </w:r>
                      <w:r>
                        <w:t xml:space="preserve"> Logiciels : </w:t>
                      </w:r>
                      <w:r w:rsidR="00346EEE">
                        <w:t xml:space="preserve">Sage, </w:t>
                      </w:r>
                      <w:r>
                        <w:t xml:space="preserve">Gescom, </w:t>
                      </w:r>
                      <w:r>
                        <w:t xml:space="preserve">SICOFACT, OMRAN </w:t>
                      </w:r>
                    </w:p>
                    <w:p w14:paraId="2C0D6EBE" w14:textId="77777777" w:rsidR="00251B98" w:rsidRDefault="00251B98" w:rsidP="00346EEE">
                      <w:pPr>
                        <w:spacing w:line="360" w:lineRule="auto"/>
                        <w:jc w:val="both"/>
                      </w:pPr>
                      <w:r>
                        <w:rPr>
                          <w:rFonts w:ascii="Segoe UI Symbol" w:hAnsi="Segoe UI Symbol" w:cs="Segoe UI Symbol"/>
                        </w:rPr>
                        <w:t>✔</w:t>
                      </w:r>
                      <w:r>
                        <w:t xml:space="preserve"> Maîtrise de Microsoft Word et Excel</w:t>
                      </w:r>
                    </w:p>
                    <w:p w14:paraId="1A5E3ED3" w14:textId="77777777" w:rsidR="00251B98" w:rsidRDefault="00251B98" w:rsidP="00346EEE">
                      <w:pPr>
                        <w:spacing w:line="360" w:lineRule="auto"/>
                        <w:jc w:val="both"/>
                      </w:pPr>
                      <w:r>
                        <w:rPr>
                          <w:rFonts w:ascii="Segoe UI Symbol" w:hAnsi="Segoe UI Symbol" w:cs="Segoe UI Symbol"/>
                        </w:rPr>
                        <w:t>✔</w:t>
                      </w:r>
                      <w:r>
                        <w:t xml:space="preserve"> Organisation, rigueur et esprit de synthèse</w:t>
                      </w:r>
                    </w:p>
                    <w:p w14:paraId="18C7C83D" w14:textId="1AAE7E0C" w:rsidR="00251B98" w:rsidRDefault="00251B98" w:rsidP="00346EEE">
                      <w:pPr>
                        <w:spacing w:line="360" w:lineRule="auto"/>
                        <w:jc w:val="both"/>
                      </w:pPr>
                      <w:r>
                        <w:rPr>
                          <w:rFonts w:ascii="Segoe UI Symbol" w:hAnsi="Segoe UI Symbol" w:cs="Segoe UI Symbol"/>
                        </w:rPr>
                        <w:t>✔</w:t>
                      </w:r>
                      <w:r>
                        <w:t xml:space="preserve"> Permis de conduire – disponibilité et mobilité</w:t>
                      </w:r>
                    </w:p>
                    <w:p w14:paraId="65CD99D4" w14:textId="77777777" w:rsidR="00251B98" w:rsidRDefault="00251B98" w:rsidP="00251B98"/>
                  </w:txbxContent>
                </v:textbox>
              </v:rect>
            </w:pict>
          </mc:Fallback>
        </mc:AlternateContent>
      </w:r>
    </w:p>
    <w:p w14:paraId="5E7143E3" w14:textId="71C3F9C9" w:rsidR="00071C70" w:rsidRDefault="00071C70" w:rsidP="006D79A8">
      <w:pPr>
        <w:pStyle w:val="Corpsdetexte"/>
      </w:pPr>
    </w:p>
    <w:p w14:paraId="357A2059" w14:textId="5045D26E" w:rsidR="00071C70" w:rsidRDefault="00071C70" w:rsidP="006D79A8">
      <w:pPr>
        <w:pStyle w:val="Corpsdetexte"/>
      </w:pPr>
    </w:p>
    <w:p w14:paraId="5E5F2C77" w14:textId="3A8E01F7" w:rsidR="00071C70" w:rsidRDefault="00071C70" w:rsidP="006D79A8">
      <w:pPr>
        <w:pStyle w:val="Corpsdetexte"/>
      </w:pPr>
    </w:p>
    <w:p w14:paraId="3392A125" w14:textId="6DD4CB54" w:rsidR="00071C70" w:rsidRDefault="00071C70" w:rsidP="006D79A8">
      <w:pPr>
        <w:pStyle w:val="Corpsdetexte"/>
      </w:pPr>
    </w:p>
    <w:p w14:paraId="058EA633" w14:textId="7FBD9DDC" w:rsidR="00071C70" w:rsidRDefault="00071C70" w:rsidP="006D79A8">
      <w:pPr>
        <w:pStyle w:val="Corpsdetexte"/>
      </w:pPr>
    </w:p>
    <w:p w14:paraId="7F00BB2B" w14:textId="74EA29AC" w:rsidR="00071C70" w:rsidRDefault="00071C70" w:rsidP="006D79A8">
      <w:pPr>
        <w:pStyle w:val="Corpsdetexte"/>
      </w:pPr>
    </w:p>
    <w:p w14:paraId="1A7092BB" w14:textId="77777777" w:rsidR="00071C70" w:rsidRDefault="00071C70" w:rsidP="006D79A8">
      <w:pPr>
        <w:pStyle w:val="Corpsdetexte"/>
      </w:pPr>
    </w:p>
    <w:p w14:paraId="5122BDF6" w14:textId="77777777" w:rsidR="00071C70" w:rsidRDefault="00071C70" w:rsidP="006D79A8">
      <w:pPr>
        <w:pStyle w:val="Corpsdetexte"/>
      </w:pPr>
    </w:p>
    <w:p w14:paraId="3BD28F45" w14:textId="77777777" w:rsidR="00071C70" w:rsidRDefault="00071C70" w:rsidP="006D79A8">
      <w:pPr>
        <w:pStyle w:val="Corpsdetexte"/>
      </w:pPr>
    </w:p>
    <w:p w14:paraId="7EAD2374" w14:textId="77777777" w:rsidR="00071C70" w:rsidRDefault="00071C70" w:rsidP="006D79A8">
      <w:pPr>
        <w:pStyle w:val="Corpsdetexte"/>
      </w:pPr>
    </w:p>
    <w:p w14:paraId="5B9FABEC" w14:textId="77777777" w:rsidR="00071C70" w:rsidRDefault="00071C70" w:rsidP="006D79A8">
      <w:pPr>
        <w:pStyle w:val="Corpsdetexte"/>
      </w:pPr>
    </w:p>
    <w:p w14:paraId="0EF382F6" w14:textId="77777777" w:rsidR="00071C70" w:rsidRDefault="00071C70" w:rsidP="006D79A8">
      <w:pPr>
        <w:pStyle w:val="Corpsdetexte"/>
      </w:pPr>
    </w:p>
    <w:p w14:paraId="57FC062F" w14:textId="77777777" w:rsidR="00071C70" w:rsidRDefault="00071C70" w:rsidP="006D79A8">
      <w:pPr>
        <w:pStyle w:val="Corpsdetexte"/>
      </w:pPr>
    </w:p>
    <w:p w14:paraId="083C6265" w14:textId="77777777" w:rsidR="00071C70" w:rsidRDefault="00071C70" w:rsidP="006D79A8">
      <w:pPr>
        <w:pStyle w:val="Corpsdetexte"/>
      </w:pPr>
    </w:p>
    <w:p w14:paraId="3EEDBC59" w14:textId="77777777" w:rsidR="00071C70" w:rsidRDefault="00071C70" w:rsidP="006D79A8">
      <w:pPr>
        <w:pStyle w:val="Corpsdetexte"/>
      </w:pPr>
    </w:p>
    <w:p w14:paraId="04571640" w14:textId="77777777" w:rsidR="00071C70" w:rsidRDefault="00071C70" w:rsidP="006D79A8">
      <w:pPr>
        <w:pStyle w:val="Corpsdetexte"/>
      </w:pPr>
    </w:p>
    <w:p w14:paraId="5F32155C" w14:textId="77777777" w:rsidR="00071C70" w:rsidRDefault="00071C70" w:rsidP="006D79A8">
      <w:pPr>
        <w:pStyle w:val="Corpsdetexte"/>
      </w:pPr>
    </w:p>
    <w:p w14:paraId="4F305D51" w14:textId="77777777" w:rsidR="00071C70" w:rsidRDefault="00071C70" w:rsidP="006D79A8">
      <w:pPr>
        <w:pStyle w:val="Corpsdetexte"/>
      </w:pPr>
    </w:p>
    <w:p w14:paraId="6CA8B864" w14:textId="77777777" w:rsidR="00071C70" w:rsidRDefault="00071C70" w:rsidP="006D79A8">
      <w:pPr>
        <w:pStyle w:val="Corpsdetexte"/>
      </w:pPr>
    </w:p>
    <w:p w14:paraId="41FECE6F" w14:textId="76B8F61F" w:rsidR="00071C70" w:rsidRDefault="00071C70" w:rsidP="006D79A8">
      <w:pPr>
        <w:pStyle w:val="Corpsdetexte"/>
      </w:pPr>
    </w:p>
    <w:p w14:paraId="737FA7A5" w14:textId="77777777" w:rsidR="00071C70" w:rsidRDefault="00071C70" w:rsidP="006D79A8">
      <w:pPr>
        <w:pStyle w:val="Corpsdetexte"/>
      </w:pPr>
    </w:p>
    <w:p w14:paraId="18DC6320" w14:textId="77777777" w:rsidR="00071C70" w:rsidRDefault="00071C70" w:rsidP="006D79A8">
      <w:pPr>
        <w:pStyle w:val="Corpsdetexte"/>
      </w:pPr>
    </w:p>
    <w:p w14:paraId="1F94D590" w14:textId="77777777" w:rsidR="00071C70" w:rsidRDefault="00071C70" w:rsidP="006D79A8">
      <w:pPr>
        <w:pStyle w:val="Corpsdetexte"/>
      </w:pPr>
    </w:p>
    <w:p w14:paraId="28AEF7BE" w14:textId="77777777" w:rsidR="00071C70" w:rsidRDefault="00071C70" w:rsidP="006D79A8">
      <w:pPr>
        <w:pStyle w:val="Corpsdetexte"/>
      </w:pPr>
    </w:p>
    <w:p w14:paraId="7E40952F" w14:textId="77777777" w:rsidR="00071C70" w:rsidRDefault="00071C70" w:rsidP="006D79A8">
      <w:pPr>
        <w:pStyle w:val="Corpsdetexte"/>
      </w:pPr>
    </w:p>
    <w:p w14:paraId="632503A5" w14:textId="77777777" w:rsidR="00071C70" w:rsidRDefault="00071C70" w:rsidP="006D79A8">
      <w:pPr>
        <w:pStyle w:val="Corpsdetexte"/>
      </w:pPr>
    </w:p>
    <w:p w14:paraId="48FB8025" w14:textId="6E5C1133" w:rsidR="007F5B63" w:rsidRPr="005604BC" w:rsidRDefault="007F5B63" w:rsidP="006D79A8">
      <w:pPr>
        <w:pStyle w:val="Corpsdetexte"/>
      </w:pPr>
    </w:p>
    <w:sectPr w:rsidR="007F5B63" w:rsidRPr="005604BC" w:rsidSect="008E0BF2">
      <w:headerReference w:type="default" r:id="rId18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AA0C7" w14:textId="77777777" w:rsidR="00071C70" w:rsidRDefault="00071C70" w:rsidP="00590471">
      <w:r>
        <w:separator/>
      </w:r>
    </w:p>
  </w:endnote>
  <w:endnote w:type="continuationSeparator" w:id="0">
    <w:p w14:paraId="5CB78B99" w14:textId="77777777" w:rsidR="00071C70" w:rsidRDefault="00071C7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3B2E3" w14:textId="77777777" w:rsidR="00071C70" w:rsidRDefault="00071C70" w:rsidP="00590471">
      <w:r>
        <w:separator/>
      </w:r>
    </w:p>
  </w:footnote>
  <w:footnote w:type="continuationSeparator" w:id="0">
    <w:p w14:paraId="039DB84B" w14:textId="77777777" w:rsidR="00071C70" w:rsidRDefault="00071C7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F3B2D" w14:textId="77777777" w:rsidR="00590471" w:rsidRPr="002D51C6" w:rsidRDefault="00310F17" w:rsidP="00060042">
    <w:pPr>
      <w:pStyle w:val="Corpsdetexte"/>
    </w:pPr>
    <w:r w:rsidRPr="002D51C6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696C477" wp14:editId="40FC0191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E3D6DD" id="Groupe 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shrUCM1F29KRgPB0JZKG43CE1tSih4mwGmoG+aV&#10;g3qVqo02gWPw3LVd6rYx2XpAI5cKG03Ckxt855JjJkW88mRW5QV7VjzjogQnHLdWlPCf0nG1T+kk&#10;IdveofWhSTh3UjmXmdOF96I0lebIVc6S8u5updtSOo4L1/xAOXKVZVqNLmVvMrQJF76U1iQ5cHXB&#10;C82oKWwCUroinciqeNCwfKdtrKaHdLhAS+N6H5cWFDaX3naksDHd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b+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76y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m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u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j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2/g7WF5QK9LH2I/k6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u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d7w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d6QjmNtSCIxbNuj3cWm&#10;6EwIo2vpZANblZkTYGHpdbVqOOfjCH9SGPxUpVDFs4Otap5c3eF4mdiyBHvJJn6D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FF7746"/>
    <w:multiLevelType w:val="hybridMultilevel"/>
    <w:tmpl w:val="7CF0A31C"/>
    <w:lvl w:ilvl="0" w:tplc="171AC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54C05"/>
    <w:multiLevelType w:val="hybridMultilevel"/>
    <w:tmpl w:val="2F9CD8C6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DD722CA"/>
    <w:multiLevelType w:val="hybridMultilevel"/>
    <w:tmpl w:val="960E2146"/>
    <w:lvl w:ilvl="0" w:tplc="171AC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56555794">
    <w:abstractNumId w:val="10"/>
  </w:num>
  <w:num w:numId="2" w16cid:durableId="924916777">
    <w:abstractNumId w:val="11"/>
  </w:num>
  <w:num w:numId="3" w16cid:durableId="960067958">
    <w:abstractNumId w:val="9"/>
  </w:num>
  <w:num w:numId="4" w16cid:durableId="5451407">
    <w:abstractNumId w:val="17"/>
  </w:num>
  <w:num w:numId="5" w16cid:durableId="613749089">
    <w:abstractNumId w:val="14"/>
  </w:num>
  <w:num w:numId="6" w16cid:durableId="1596548727">
    <w:abstractNumId w:val="8"/>
  </w:num>
  <w:num w:numId="7" w16cid:durableId="510066872">
    <w:abstractNumId w:val="3"/>
  </w:num>
  <w:num w:numId="8" w16cid:durableId="482695069">
    <w:abstractNumId w:val="2"/>
  </w:num>
  <w:num w:numId="9" w16cid:durableId="707098039">
    <w:abstractNumId w:val="1"/>
  </w:num>
  <w:num w:numId="10" w16cid:durableId="1807503530">
    <w:abstractNumId w:val="0"/>
  </w:num>
  <w:num w:numId="11" w16cid:durableId="90399507">
    <w:abstractNumId w:val="7"/>
  </w:num>
  <w:num w:numId="12" w16cid:durableId="1024938207">
    <w:abstractNumId w:val="6"/>
  </w:num>
  <w:num w:numId="13" w16cid:durableId="37780527">
    <w:abstractNumId w:val="5"/>
  </w:num>
  <w:num w:numId="14" w16cid:durableId="390620351">
    <w:abstractNumId w:val="4"/>
  </w:num>
  <w:num w:numId="15" w16cid:durableId="1371568314">
    <w:abstractNumId w:val="16"/>
  </w:num>
  <w:num w:numId="16" w16cid:durableId="901060716">
    <w:abstractNumId w:val="12"/>
  </w:num>
  <w:num w:numId="17" w16cid:durableId="882594006">
    <w:abstractNumId w:val="15"/>
  </w:num>
  <w:num w:numId="18" w16cid:durableId="195985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C70"/>
    <w:rsid w:val="00057B16"/>
    <w:rsid w:val="00060042"/>
    <w:rsid w:val="00071C70"/>
    <w:rsid w:val="0008685D"/>
    <w:rsid w:val="00090860"/>
    <w:rsid w:val="000C4799"/>
    <w:rsid w:val="00112FD7"/>
    <w:rsid w:val="00150ABD"/>
    <w:rsid w:val="001946FC"/>
    <w:rsid w:val="00196132"/>
    <w:rsid w:val="00222466"/>
    <w:rsid w:val="00247254"/>
    <w:rsid w:val="0024753C"/>
    <w:rsid w:val="00251B98"/>
    <w:rsid w:val="00276026"/>
    <w:rsid w:val="002A6560"/>
    <w:rsid w:val="002B4549"/>
    <w:rsid w:val="002D51C6"/>
    <w:rsid w:val="00310F17"/>
    <w:rsid w:val="00322A46"/>
    <w:rsid w:val="003326CB"/>
    <w:rsid w:val="00346EEE"/>
    <w:rsid w:val="00353B60"/>
    <w:rsid w:val="00376291"/>
    <w:rsid w:val="00380FD1"/>
    <w:rsid w:val="00383D02"/>
    <w:rsid w:val="00385DE7"/>
    <w:rsid w:val="003D1B71"/>
    <w:rsid w:val="004E158A"/>
    <w:rsid w:val="005604BC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0BF2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54A23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41EC398"/>
  <w14:defaultImageDpi w14:val="96"/>
  <w15:docId w15:val="{C37FDBAB-8D47-4E6B-B565-0A680F6DE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071C70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qFormat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batou.ouattara\AppData\Roaming\Microsoft\Templates\C.V.%20Sph&#232;res%20bleu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F7056F-736B-4143-8FB2-4D83FF58B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</Template>
  <TotalTime>42</TotalTime>
  <Pages>2</Pages>
  <Words>17</Words>
  <Characters>170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Babatou OUATTARA</dc:creator>
  <cp:keywords/>
  <dc:description/>
  <cp:lastModifiedBy>Babatou OUATTARA</cp:lastModifiedBy>
  <cp:revision>1</cp:revision>
  <dcterms:created xsi:type="dcterms:W3CDTF">2025-09-25T10:21:00Z</dcterms:created>
  <dcterms:modified xsi:type="dcterms:W3CDTF">2025-09-25T11:09:00Z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