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604BC" w14:paraId="7F07A100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9911A3D" w14:textId="77777777" w:rsidR="003D1B71" w:rsidRPr="005604BC" w:rsidRDefault="007529CD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15E3D7" wp14:editId="04D25B18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52705</wp:posOffset>
                      </wp:positionV>
                      <wp:extent cx="1657350" cy="1666875"/>
                      <wp:effectExtent l="0" t="0" r="0" b="0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1666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E85DBA" w14:textId="77777777" w:rsidR="007529CD" w:rsidRDefault="007529CD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ABAE25C" wp14:editId="4E8AD04B">
                                        <wp:extent cx="1466850" cy="1514475"/>
                                        <wp:effectExtent l="0" t="0" r="0" b="9525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WhatsApp Image 2023-08-30 at 11.28.24.jpe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7975" cy="1515637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15E3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position:absolute;left:0;text-align:left;margin-left:-4.25pt;margin-top:4.15pt;width:130.5pt;height:13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" filled="f" stroked="f" strokeweight=".5pt">
                      <v:textbox>
                        <w:txbxContent>
                          <w:p w14:paraId="71E85DBA" w14:textId="77777777" w:rsidR="007529CD" w:rsidRDefault="007529C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BAE25C" wp14:editId="4E8AD04B">
                                  <wp:extent cx="1466850" cy="1514475"/>
                                  <wp:effectExtent l="0" t="0" r="0" b="952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WhatsApp Image 2023-08-30 at 11.28.24.jpe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7975" cy="1515637"/>
                                          </a:xfrm>
                                          <a:prstGeom prst="ellipse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EA85E17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5C2E8094" w14:textId="77777777" w:rsidR="003D1B71" w:rsidRPr="005604BC" w:rsidRDefault="00484422" w:rsidP="00484422">
            <w:pPr>
              <w:pStyle w:val="Titre"/>
            </w:pPr>
            <w:r>
              <w:t>YAPO</w:t>
            </w:r>
            <w:r w:rsidR="003D1B71" w:rsidRPr="005604BC">
              <w:rPr>
                <w:lang w:bidi="fr-FR"/>
              </w:rPr>
              <w:br/>
            </w:r>
            <w:r>
              <w:t>YAPI GILDAS TRESOR</w:t>
            </w:r>
          </w:p>
        </w:tc>
      </w:tr>
      <w:tr w:rsidR="003D1B71" w:rsidRPr="005604BC" w14:paraId="16F6A1F2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62B88B23" w14:textId="77777777"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CBEAD95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2963583355324B11B3C057C99A408BF2"/>
              </w:placeholder>
              <w:temporary/>
              <w:showingPlcHdr/>
              <w15:appearance w15:val="hidden"/>
            </w:sdtPr>
            <w:sdtContent>
              <w:p w14:paraId="1A160E3D" w14:textId="77777777" w:rsidR="003D1B71" w:rsidRPr="002A6560" w:rsidRDefault="003D1B71" w:rsidP="002A6560">
                <w:pPr>
                  <w:pStyle w:val="Titre2"/>
                </w:pPr>
                <w:r w:rsidRPr="002A6560">
                  <w:t>Expérience</w:t>
                </w:r>
              </w:p>
            </w:sdtContent>
          </w:sdt>
          <w:p w14:paraId="085A1D39" w14:textId="4C452F18" w:rsidR="00AF5855" w:rsidRDefault="00AF5855" w:rsidP="00AF585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FEVRIER</w:t>
            </w:r>
            <w:r w:rsidR="000F30EA">
              <w:rPr>
                <w:b/>
                <w:sz w:val="24"/>
                <w:szCs w:val="24"/>
              </w:rPr>
              <w:t xml:space="preserve"> 2022 – </w:t>
            </w:r>
            <w:r w:rsidR="00A2689B">
              <w:rPr>
                <w:b/>
                <w:sz w:val="24"/>
                <w:szCs w:val="24"/>
              </w:rPr>
              <w:t xml:space="preserve">OCTOBRE </w:t>
            </w:r>
            <w:r w:rsidR="00613002">
              <w:rPr>
                <w:b/>
                <w:sz w:val="24"/>
                <w:szCs w:val="24"/>
              </w:rPr>
              <w:t>2023</w:t>
            </w:r>
            <w:r w:rsidR="00613002" w:rsidRPr="00484422">
              <w:rPr>
                <w:sz w:val="24"/>
                <w:szCs w:val="24"/>
              </w:rPr>
              <w:t xml:space="preserve"> :</w:t>
            </w:r>
            <w:r w:rsidR="00EE18BA" w:rsidRPr="00484422">
              <w:rPr>
                <w:sz w:val="24"/>
                <w:szCs w:val="24"/>
              </w:rPr>
              <w:t xml:space="preserve"> </w:t>
            </w:r>
            <w:r w:rsidRPr="00D63EC3">
              <w:rPr>
                <w:sz w:val="24"/>
                <w:szCs w:val="24"/>
              </w:rPr>
              <w:t xml:space="preserve">Assistant </w:t>
            </w:r>
            <w:r w:rsidR="0070173A">
              <w:rPr>
                <w:sz w:val="24"/>
                <w:szCs w:val="24"/>
              </w:rPr>
              <w:t>gestionnair</w:t>
            </w:r>
            <w:r w:rsidR="00C07D66">
              <w:rPr>
                <w:sz w:val="24"/>
                <w:szCs w:val="24"/>
              </w:rPr>
              <w:t xml:space="preserve">e des données </w:t>
            </w:r>
            <w:r w:rsidR="00227DA3">
              <w:rPr>
                <w:sz w:val="24"/>
                <w:szCs w:val="24"/>
              </w:rPr>
              <w:t>général d’Anyama</w:t>
            </w:r>
          </w:p>
          <w:p w14:paraId="5A5A2095" w14:textId="77777777" w:rsidR="00613002" w:rsidRDefault="00613002" w:rsidP="00EE18BA">
            <w:pPr>
              <w:rPr>
                <w:sz w:val="24"/>
                <w:szCs w:val="24"/>
                <w:u w:val="single"/>
              </w:rPr>
            </w:pPr>
          </w:p>
          <w:p w14:paraId="67FB3CFC" w14:textId="56E6410B" w:rsidR="00530A8E" w:rsidRPr="00484422" w:rsidRDefault="00530A8E" w:rsidP="00EE18BA">
            <w:pPr>
              <w:rPr>
                <w:sz w:val="24"/>
                <w:szCs w:val="24"/>
                <w:u w:val="single"/>
              </w:rPr>
            </w:pPr>
            <w:r w:rsidRPr="00484422">
              <w:rPr>
                <w:sz w:val="24"/>
                <w:szCs w:val="24"/>
                <w:u w:val="single"/>
              </w:rPr>
              <w:t>Tache exécutée</w:t>
            </w:r>
            <w:r w:rsidR="005B00B6" w:rsidRPr="00484422">
              <w:rPr>
                <w:sz w:val="24"/>
                <w:szCs w:val="24"/>
                <w:u w:val="single"/>
              </w:rPr>
              <w:t xml:space="preserve"> </w:t>
            </w:r>
          </w:p>
          <w:p w14:paraId="78E9EF56" w14:textId="77777777" w:rsidR="001F6DFA" w:rsidRPr="00D63EC3" w:rsidRDefault="001F6DFA" w:rsidP="001F6DFA">
            <w:pPr>
              <w:pStyle w:val="Paragraphedeliste"/>
              <w:numPr>
                <w:ilvl w:val="0"/>
                <w:numId w:val="19"/>
              </w:numPr>
              <w:rPr>
                <w:sz w:val="24"/>
              </w:rPr>
            </w:pPr>
            <w:r w:rsidRPr="00D63EC3">
              <w:rPr>
                <w:sz w:val="24"/>
              </w:rPr>
              <w:t xml:space="preserve">Le rapportage des données dans le rapport SIG mensuel </w:t>
            </w:r>
          </w:p>
          <w:p w14:paraId="418F9E8B" w14:textId="362A3EC8" w:rsidR="001F6DFA" w:rsidRPr="00613002" w:rsidRDefault="001F6DFA" w:rsidP="00613002">
            <w:pPr>
              <w:pStyle w:val="Paragraphedeliste"/>
              <w:numPr>
                <w:ilvl w:val="0"/>
                <w:numId w:val="19"/>
              </w:numPr>
              <w:rPr>
                <w:sz w:val="24"/>
              </w:rPr>
            </w:pPr>
            <w:r w:rsidRPr="00613002">
              <w:rPr>
                <w:sz w:val="24"/>
              </w:rPr>
              <w:t xml:space="preserve">Saisie des données du site dans le DIHS2               </w:t>
            </w:r>
            <w:r w:rsidRPr="00613002">
              <w:rPr>
                <w:sz w:val="28"/>
                <w:szCs w:val="28"/>
              </w:rPr>
              <w:t xml:space="preserve">                                                     </w:t>
            </w:r>
          </w:p>
          <w:p w14:paraId="2C5F821D" w14:textId="77777777" w:rsidR="005B00B6" w:rsidRPr="00530A8E" w:rsidRDefault="005B00B6" w:rsidP="00EE18BA">
            <w:pPr>
              <w:rPr>
                <w:sz w:val="28"/>
                <w:szCs w:val="28"/>
                <w:u w:val="single"/>
              </w:rPr>
            </w:pPr>
          </w:p>
          <w:p w14:paraId="53F655D4" w14:textId="32096E07" w:rsidR="00530A8E" w:rsidRDefault="00EE18BA" w:rsidP="001F6DFA">
            <w:pPr>
              <w:rPr>
                <w:sz w:val="24"/>
                <w:szCs w:val="24"/>
              </w:rPr>
            </w:pPr>
            <w:r w:rsidRPr="00D63EC3">
              <w:rPr>
                <w:b/>
                <w:sz w:val="24"/>
                <w:szCs w:val="24"/>
              </w:rPr>
              <w:t>202</w:t>
            </w:r>
            <w:r w:rsidR="001F6DFA">
              <w:rPr>
                <w:b/>
                <w:sz w:val="24"/>
                <w:szCs w:val="24"/>
              </w:rPr>
              <w:t>3</w:t>
            </w:r>
            <w:r w:rsidRPr="00D63EC3">
              <w:rPr>
                <w:b/>
                <w:sz w:val="24"/>
                <w:szCs w:val="24"/>
              </w:rPr>
              <w:t xml:space="preserve"> - 202</w:t>
            </w:r>
            <w:r w:rsidR="001F6DFA">
              <w:rPr>
                <w:b/>
                <w:sz w:val="24"/>
                <w:szCs w:val="24"/>
              </w:rPr>
              <w:t>5</w:t>
            </w:r>
            <w:r w:rsidRPr="00D63EC3">
              <w:rPr>
                <w:sz w:val="24"/>
                <w:szCs w:val="24"/>
              </w:rPr>
              <w:t xml:space="preserve"> : </w:t>
            </w:r>
            <w:r w:rsidR="001F6DFA">
              <w:rPr>
                <w:sz w:val="24"/>
                <w:szCs w:val="24"/>
              </w:rPr>
              <w:t xml:space="preserve"> </w:t>
            </w:r>
            <w:r w:rsidR="000071FC">
              <w:rPr>
                <w:sz w:val="24"/>
                <w:szCs w:val="24"/>
              </w:rPr>
              <w:t>O</w:t>
            </w:r>
            <w:r w:rsidR="001F6DFA">
              <w:rPr>
                <w:sz w:val="24"/>
                <w:szCs w:val="24"/>
              </w:rPr>
              <w:t>pérateur de saisie a L’ONG Médecins Humanistes</w:t>
            </w:r>
          </w:p>
          <w:p w14:paraId="35AAE4EA" w14:textId="77777777" w:rsidR="00613002" w:rsidRDefault="00613002" w:rsidP="001F6DFA">
            <w:pPr>
              <w:rPr>
                <w:sz w:val="24"/>
                <w:szCs w:val="24"/>
              </w:rPr>
            </w:pPr>
          </w:p>
          <w:p w14:paraId="0208193B" w14:textId="77777777" w:rsidR="00613002" w:rsidRPr="00484422" w:rsidRDefault="00613002" w:rsidP="00613002">
            <w:pPr>
              <w:rPr>
                <w:sz w:val="24"/>
                <w:szCs w:val="24"/>
                <w:u w:val="single"/>
              </w:rPr>
            </w:pPr>
            <w:r w:rsidRPr="00484422">
              <w:rPr>
                <w:sz w:val="24"/>
                <w:szCs w:val="24"/>
                <w:u w:val="single"/>
              </w:rPr>
              <w:t xml:space="preserve">Tache exécutée </w:t>
            </w:r>
          </w:p>
          <w:p w14:paraId="35004A26" w14:textId="318C9C85" w:rsidR="00613002" w:rsidRDefault="00613002" w:rsidP="00613002">
            <w:pPr>
              <w:pStyle w:val="Paragraphedeliste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Saisie les dossiers patients</w:t>
            </w:r>
          </w:p>
          <w:p w14:paraId="6AA33DB7" w14:textId="1C8C725F" w:rsidR="00613002" w:rsidRDefault="00613002" w:rsidP="00613002">
            <w:pPr>
              <w:pStyle w:val="Paragraphedeliste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Saisie les données en ligne dans SI</w:t>
            </w:r>
            <w:r w:rsidR="00311842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 xml:space="preserve">DEP3 </w:t>
            </w:r>
          </w:p>
          <w:p w14:paraId="1DF7AA12" w14:textId="6545B8D5" w:rsidR="00613002" w:rsidRDefault="00613002" w:rsidP="00613002">
            <w:pPr>
              <w:pStyle w:val="Paragraphedeliste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Rapporter les données dans le rapport SIG mensuel </w:t>
            </w:r>
          </w:p>
          <w:p w14:paraId="679337D4" w14:textId="58D74E5E" w:rsidR="00613002" w:rsidRPr="00613002" w:rsidRDefault="00613002" w:rsidP="00613002">
            <w:pPr>
              <w:pStyle w:val="Paragraphedeliste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Faire la collecte des données journaliers, hebdomadaire, mensuel, trimensuel, annuelles. </w:t>
            </w:r>
          </w:p>
          <w:sdt>
            <w:sdtPr>
              <w:id w:val="-1554227259"/>
              <w:placeholder>
                <w:docPart w:val="48DBD24DCF184C658F6DA3BFA8451384"/>
              </w:placeholder>
              <w:temporary/>
              <w:showingPlcHdr/>
              <w15:appearance w15:val="hidden"/>
            </w:sdtPr>
            <w:sdtContent>
              <w:p w14:paraId="2C4791EA" w14:textId="77777777" w:rsidR="003D1B71" w:rsidRDefault="003D1B71" w:rsidP="002A6560">
                <w:pPr>
                  <w:pStyle w:val="Titre2"/>
                </w:pPr>
                <w:r w:rsidRPr="002A6560">
                  <w:t>Formation</w:t>
                </w:r>
              </w:p>
            </w:sdtContent>
          </w:sdt>
          <w:p w14:paraId="50B58710" w14:textId="77777777" w:rsidR="00A542A5" w:rsidRPr="00A542A5" w:rsidRDefault="00A542A5" w:rsidP="00A542A5"/>
          <w:p w14:paraId="5F0B4E79" w14:textId="77777777" w:rsidR="00EE18BA" w:rsidRPr="00D63EC3" w:rsidRDefault="00EE18BA" w:rsidP="00EE18BA">
            <w:pPr>
              <w:rPr>
                <w:sz w:val="24"/>
                <w:szCs w:val="24"/>
              </w:rPr>
            </w:pPr>
            <w:r w:rsidRPr="00D63EC3">
              <w:rPr>
                <w:b/>
                <w:sz w:val="24"/>
                <w:szCs w:val="24"/>
              </w:rPr>
              <w:t>2017-2018</w:t>
            </w:r>
            <w:r w:rsidRPr="00D63EC3">
              <w:rPr>
                <w:sz w:val="24"/>
                <w:szCs w:val="24"/>
              </w:rPr>
              <w:t xml:space="preserve"> : BTS en ressource Humaine et Communication (RHCM) au Groupe </w:t>
            </w:r>
            <w:r w:rsidRPr="00D63EC3">
              <w:rPr>
                <w:b/>
                <w:sz w:val="24"/>
                <w:szCs w:val="24"/>
              </w:rPr>
              <w:t xml:space="preserve">ISTEMA </w:t>
            </w:r>
            <w:r w:rsidRPr="00D63EC3">
              <w:rPr>
                <w:sz w:val="24"/>
                <w:szCs w:val="24"/>
              </w:rPr>
              <w:t xml:space="preserve">Plateau. </w:t>
            </w:r>
          </w:p>
          <w:p w14:paraId="4FCE53BE" w14:textId="77777777" w:rsidR="00EE18BA" w:rsidRPr="00D63EC3" w:rsidRDefault="00EE18BA" w:rsidP="00EE18BA">
            <w:pPr>
              <w:rPr>
                <w:sz w:val="24"/>
                <w:szCs w:val="24"/>
              </w:rPr>
            </w:pPr>
            <w:r w:rsidRPr="00D63EC3">
              <w:rPr>
                <w:b/>
                <w:sz w:val="24"/>
                <w:szCs w:val="24"/>
              </w:rPr>
              <w:t>2014-2015</w:t>
            </w:r>
            <w:r w:rsidRPr="00D63EC3">
              <w:rPr>
                <w:sz w:val="24"/>
                <w:szCs w:val="24"/>
              </w:rPr>
              <w:t> : Baccalauréat série A2 au collège les As d’Abobo.</w:t>
            </w:r>
          </w:p>
          <w:p w14:paraId="396F8D6B" w14:textId="77777777" w:rsidR="003D1B71" w:rsidRPr="00D63EC3" w:rsidRDefault="00EE18BA" w:rsidP="00AC6C7E">
            <w:pPr>
              <w:rPr>
                <w:sz w:val="24"/>
                <w:szCs w:val="24"/>
              </w:rPr>
            </w:pPr>
            <w:r w:rsidRPr="00D63EC3">
              <w:rPr>
                <w:b/>
                <w:sz w:val="24"/>
                <w:szCs w:val="24"/>
              </w:rPr>
              <w:t>2011-2012</w:t>
            </w:r>
            <w:r w:rsidRPr="00D63EC3">
              <w:rPr>
                <w:sz w:val="24"/>
                <w:szCs w:val="24"/>
              </w:rPr>
              <w:t xml:space="preserve"> : Brevet d’Etude de premier Cycle (BEPC) au collège les Grâces Abobo </w:t>
            </w:r>
          </w:p>
          <w:p w14:paraId="07912335" w14:textId="77777777" w:rsidR="003D1B71" w:rsidRDefault="005B00B6" w:rsidP="002A6560">
            <w:pPr>
              <w:pStyle w:val="Titre2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FD4CBC" wp14:editId="547597CB">
                      <wp:simplePos x="0" y="0"/>
                      <wp:positionH relativeFrom="column">
                        <wp:posOffset>2746375</wp:posOffset>
                      </wp:positionH>
                      <wp:positionV relativeFrom="paragraph">
                        <wp:posOffset>220345</wp:posOffset>
                      </wp:positionV>
                      <wp:extent cx="1381125" cy="1310005"/>
                      <wp:effectExtent l="0" t="0" r="0" b="4445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13102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8DC1CB" w14:textId="77777777" w:rsidR="005B00B6" w:rsidRPr="00D63EC3" w:rsidRDefault="00D63EC3">
                                  <w:pPr>
                                    <w:rPr>
                                      <w:b/>
                                      <w:color w:val="0072C7" w:themeColor="accent2"/>
                                      <w:u w:val="single"/>
                                    </w:rPr>
                                  </w:pPr>
                                  <w:r w:rsidRPr="00D63EC3">
                                    <w:rPr>
                                      <w:b/>
                                      <w:color w:val="0072C7" w:themeColor="accent2"/>
                                      <w:u w:val="single"/>
                                    </w:rPr>
                                    <w:t>INFORMATIQUE</w:t>
                                  </w:r>
                                </w:p>
                                <w:p w14:paraId="7E5086FF" w14:textId="77777777" w:rsidR="00D63EC3" w:rsidRPr="00484422" w:rsidRDefault="00D63EC3" w:rsidP="00D63EC3">
                                  <w:pPr>
                                    <w:pStyle w:val="Paragraphedeliste"/>
                                    <w:numPr>
                                      <w:ilvl w:val="0"/>
                                      <w:numId w:val="21"/>
                                    </w:numPr>
                                  </w:pPr>
                                  <w:r w:rsidRPr="00484422">
                                    <w:t>DIHS2</w:t>
                                  </w:r>
                                </w:p>
                                <w:p w14:paraId="7257E74F" w14:textId="77777777" w:rsidR="00D63EC3" w:rsidRPr="00484422" w:rsidRDefault="00D63EC3" w:rsidP="00D63EC3">
                                  <w:pPr>
                                    <w:pStyle w:val="Paragraphedeliste"/>
                                    <w:numPr>
                                      <w:ilvl w:val="0"/>
                                      <w:numId w:val="21"/>
                                    </w:numPr>
                                  </w:pPr>
                                  <w:r w:rsidRPr="00484422">
                                    <w:t>SIGDEP3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D4CBC" id="Zone de texte 2" o:spid="_x0000_s1027" type="#_x0000_t202" style="position:absolute;margin-left:216.25pt;margin-top:17.35pt;width:108.75pt;height:10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" filled="f" stroked="f" strokeweight=".5pt">
                      <v:textbox>
                        <w:txbxContent>
                          <w:p w14:paraId="698DC1CB" w14:textId="77777777" w:rsidR="005B00B6" w:rsidRPr="00D63EC3" w:rsidRDefault="00D63EC3">
                            <w:pPr>
                              <w:rPr>
                                <w:b/>
                                <w:color w:val="0072C7" w:themeColor="accent2"/>
                                <w:u w:val="single"/>
                              </w:rPr>
                            </w:pPr>
                            <w:r w:rsidRPr="00D63EC3">
                              <w:rPr>
                                <w:b/>
                                <w:color w:val="0072C7" w:themeColor="accent2"/>
                                <w:u w:val="single"/>
                              </w:rPr>
                              <w:t>INFORMATIQUE</w:t>
                            </w:r>
                          </w:p>
                          <w:p w14:paraId="7E5086FF" w14:textId="77777777" w:rsidR="00D63EC3" w:rsidRPr="00484422" w:rsidRDefault="00D63EC3" w:rsidP="00D63EC3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</w:pPr>
                            <w:r w:rsidRPr="00484422">
                              <w:t>DIHS2</w:t>
                            </w:r>
                          </w:p>
                          <w:p w14:paraId="7257E74F" w14:textId="77777777" w:rsidR="00D63EC3" w:rsidRPr="00484422" w:rsidRDefault="00D63EC3" w:rsidP="00D63EC3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</w:pPr>
                            <w:r w:rsidRPr="00484422">
                              <w:t>SIGDEP3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42A5">
              <w:t xml:space="preserve">COMPETENCES </w:t>
            </w:r>
          </w:p>
          <w:p w14:paraId="660059DB" w14:textId="77777777" w:rsidR="00A542A5" w:rsidRPr="00D63EC3" w:rsidRDefault="005B00B6" w:rsidP="00A542A5">
            <w:pPr>
              <w:pStyle w:val="Paragraphedeliste"/>
              <w:numPr>
                <w:ilvl w:val="0"/>
                <w:numId w:val="20"/>
              </w:numPr>
              <w:rPr>
                <w:sz w:val="24"/>
              </w:rPr>
            </w:pPr>
            <w:r w:rsidRPr="00D63EC3">
              <w:rPr>
                <w:sz w:val="24"/>
              </w:rPr>
              <w:t>Rédaction correcte</w:t>
            </w:r>
          </w:p>
          <w:p w14:paraId="368409D7" w14:textId="77777777" w:rsidR="005B00B6" w:rsidRPr="00D63EC3" w:rsidRDefault="005B00B6" w:rsidP="00A542A5">
            <w:pPr>
              <w:pStyle w:val="Paragraphedeliste"/>
              <w:numPr>
                <w:ilvl w:val="0"/>
                <w:numId w:val="20"/>
              </w:numPr>
              <w:rPr>
                <w:sz w:val="24"/>
              </w:rPr>
            </w:pPr>
            <w:r w:rsidRPr="00D63EC3">
              <w:rPr>
                <w:sz w:val="24"/>
              </w:rPr>
              <w:t>Capacité d’adaptation</w:t>
            </w:r>
          </w:p>
          <w:p w14:paraId="027A4A70" w14:textId="77777777" w:rsidR="005B00B6" w:rsidRPr="00D63EC3" w:rsidRDefault="005B00B6" w:rsidP="00A542A5">
            <w:pPr>
              <w:pStyle w:val="Paragraphedeliste"/>
              <w:numPr>
                <w:ilvl w:val="0"/>
                <w:numId w:val="20"/>
              </w:numPr>
              <w:rPr>
                <w:sz w:val="24"/>
              </w:rPr>
            </w:pPr>
            <w:r w:rsidRPr="00D63EC3">
              <w:rPr>
                <w:sz w:val="24"/>
              </w:rPr>
              <w:t>Attentif et rigoureux</w:t>
            </w:r>
          </w:p>
          <w:p w14:paraId="2886492F" w14:textId="77777777" w:rsidR="005B00B6" w:rsidRPr="00D63EC3" w:rsidRDefault="005B00B6" w:rsidP="00A542A5">
            <w:pPr>
              <w:pStyle w:val="Paragraphedeliste"/>
              <w:numPr>
                <w:ilvl w:val="0"/>
                <w:numId w:val="20"/>
              </w:numPr>
              <w:rPr>
                <w:sz w:val="24"/>
              </w:rPr>
            </w:pPr>
            <w:r w:rsidRPr="00D63EC3">
              <w:rPr>
                <w:sz w:val="24"/>
              </w:rPr>
              <w:lastRenderedPageBreak/>
              <w:t>Communication</w:t>
            </w:r>
          </w:p>
          <w:p w14:paraId="42B26725" w14:textId="77777777" w:rsidR="005B00B6" w:rsidRPr="00A542A5" w:rsidRDefault="005B00B6" w:rsidP="005B00B6">
            <w:pPr>
              <w:ind w:left="360"/>
            </w:pPr>
          </w:p>
          <w:p w14:paraId="512BC378" w14:textId="77777777" w:rsidR="003D1B71" w:rsidRPr="005604BC" w:rsidRDefault="003D1B71" w:rsidP="00EE18BA">
            <w:pPr>
              <w:spacing w:before="20" w:after="40"/>
              <w:rPr>
                <w:sz w:val="24"/>
                <w:szCs w:val="24"/>
              </w:rPr>
            </w:pPr>
          </w:p>
        </w:tc>
      </w:tr>
      <w:tr w:rsidR="003D1B71" w:rsidRPr="005604BC" w14:paraId="10E084DE" w14:textId="77777777" w:rsidTr="003D1B71">
        <w:trPr>
          <w:trHeight w:val="1164"/>
        </w:trPr>
        <w:tc>
          <w:tcPr>
            <w:tcW w:w="720" w:type="dxa"/>
          </w:tcPr>
          <w:p w14:paraId="0EAF821B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E1EFA54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05767562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C81F6A9" w14:textId="77777777" w:rsidR="003D1B71" w:rsidRPr="005604BC" w:rsidRDefault="003D1B71" w:rsidP="00222466"/>
        </w:tc>
      </w:tr>
      <w:tr w:rsidR="003D1B71" w:rsidRPr="005604BC" w14:paraId="551EB2DD" w14:textId="77777777" w:rsidTr="003D1B71">
        <w:trPr>
          <w:trHeight w:val="543"/>
        </w:trPr>
        <w:tc>
          <w:tcPr>
            <w:tcW w:w="720" w:type="dxa"/>
          </w:tcPr>
          <w:p w14:paraId="1055F977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D500247" w14:textId="77777777"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3E4D3C3C" wp14:editId="340C9C72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DF7D2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IpxxICzwJFosmxbMqxhMCzQJFociybciwh8CxQJJocy6YcSwgcC3blWELgFSAc&#10;y25yLLtyLCHwLJC1825yLLtyLCHwLJC1825yLLtyLCHwLJAozm5yLLtyLCHwLJAozm5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">
                      <v:shape id="Forme libre : Forme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174328A" w14:textId="77777777" w:rsidR="003D1B71" w:rsidRPr="005604BC" w:rsidRDefault="003D1B71" w:rsidP="00380FD1">
            <w:pPr>
              <w:pStyle w:val="Informations"/>
            </w:pPr>
          </w:p>
          <w:p w14:paraId="31C39C52" w14:textId="77777777" w:rsidR="003D1B71" w:rsidRPr="005604BC" w:rsidRDefault="00484422" w:rsidP="00484422">
            <w:pPr>
              <w:pStyle w:val="Informations"/>
            </w:pPr>
            <w:r>
              <w:t>Abidjan</w:t>
            </w:r>
          </w:p>
        </w:tc>
        <w:tc>
          <w:tcPr>
            <w:tcW w:w="423" w:type="dxa"/>
            <w:vMerge/>
          </w:tcPr>
          <w:p w14:paraId="3850B481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B2993FB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5DF95E86" w14:textId="77777777" w:rsidTr="003D1B71">
        <w:trPr>
          <w:trHeight w:val="183"/>
        </w:trPr>
        <w:tc>
          <w:tcPr>
            <w:tcW w:w="720" w:type="dxa"/>
          </w:tcPr>
          <w:p w14:paraId="15C0A859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B070C91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7879CCEC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3B7670D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42732C63" w14:textId="77777777" w:rsidTr="003D1B71">
        <w:trPr>
          <w:trHeight w:val="624"/>
        </w:trPr>
        <w:tc>
          <w:tcPr>
            <w:tcW w:w="720" w:type="dxa"/>
          </w:tcPr>
          <w:p w14:paraId="42AC1DCF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00073F3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62DA824D" wp14:editId="73C5A959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C067E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">
                      <v:shape id="Forme libre : Forme 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C6D24BF" w14:textId="77777777" w:rsidR="003D1B71" w:rsidRDefault="00484422" w:rsidP="00484422">
            <w:pPr>
              <w:pStyle w:val="Informations"/>
            </w:pPr>
            <w:r>
              <w:t>0778383179</w:t>
            </w:r>
          </w:p>
          <w:p w14:paraId="52276357" w14:textId="77777777" w:rsidR="00484422" w:rsidRPr="005604BC" w:rsidRDefault="00484422" w:rsidP="00484422">
            <w:pPr>
              <w:pStyle w:val="Informations"/>
            </w:pPr>
            <w:r>
              <w:t>0585043727</w:t>
            </w:r>
          </w:p>
        </w:tc>
        <w:tc>
          <w:tcPr>
            <w:tcW w:w="423" w:type="dxa"/>
            <w:vMerge/>
          </w:tcPr>
          <w:p w14:paraId="4C1AE409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EAB0888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6463BCEA" w14:textId="77777777" w:rsidTr="003D1B71">
        <w:trPr>
          <w:trHeight w:val="183"/>
        </w:trPr>
        <w:tc>
          <w:tcPr>
            <w:tcW w:w="720" w:type="dxa"/>
          </w:tcPr>
          <w:p w14:paraId="577AA9C8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7D03301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29415C92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B891126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50EDE92A" w14:textId="77777777" w:rsidTr="003D1B71">
        <w:trPr>
          <w:trHeight w:val="633"/>
        </w:trPr>
        <w:tc>
          <w:tcPr>
            <w:tcW w:w="720" w:type="dxa"/>
          </w:tcPr>
          <w:p w14:paraId="61533C3D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13AEB31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00FEB253" wp14:editId="460BB859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5F5CE2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Bse+2gAAAAMBAAAPAAAA&#10;ZHJzL2Rvd25yZXYueG1sTI9BS8NAEIXvgv9hGcGb3cQYkZhNKUU9FcFWEG/TZJqEZmdDdpuk/97R&#10;i73MY3jDe9/ky9l2aqTBt44NxIsIFHHpqpZrA5+717snUD4gV9g5JgNn8rAsrq9yzCo38QeN21Ar&#10;CWGfoYEmhD7T2pcNWfQL1xOLd3CDxSDrUOtqwEnCbafvo+hRW2xZGhrsad1QedyerIG3CadVEr+M&#10;m+Nhff7epe9fm5iMub2ZV8+gAs3h/xh+8QUdCmHauxNXXnUG5JHwN8VLkwTUXvQhBV3k+pK9+AE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">
                      <v:shape id="Forme libre : Forme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Icône de courrier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C5D9A61" w14:textId="77777777" w:rsidR="003D1B71" w:rsidRPr="005604BC" w:rsidRDefault="00484422" w:rsidP="00484422">
            <w:pPr>
              <w:pStyle w:val="Informations"/>
            </w:pPr>
            <w:r>
              <w:t>gyapoyapi@gmail.com</w:t>
            </w:r>
          </w:p>
        </w:tc>
        <w:tc>
          <w:tcPr>
            <w:tcW w:w="423" w:type="dxa"/>
            <w:vMerge/>
          </w:tcPr>
          <w:p w14:paraId="0DF86471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D31F76E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7B1DCD48" w14:textId="77777777" w:rsidTr="003D1B71">
        <w:trPr>
          <w:trHeight w:val="174"/>
        </w:trPr>
        <w:tc>
          <w:tcPr>
            <w:tcW w:w="720" w:type="dxa"/>
          </w:tcPr>
          <w:p w14:paraId="5216BE8F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D9946AB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0C38FC58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13576DE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6F87EDF8" w14:textId="77777777" w:rsidTr="003D1B71">
        <w:trPr>
          <w:trHeight w:val="633"/>
        </w:trPr>
        <w:tc>
          <w:tcPr>
            <w:tcW w:w="720" w:type="dxa"/>
          </w:tcPr>
          <w:p w14:paraId="41592A8F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4C28871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05F91E63" w14:textId="77777777" w:rsidR="003D1B71" w:rsidRPr="005604BC" w:rsidRDefault="003D1B71" w:rsidP="00484422">
            <w:pPr>
              <w:pStyle w:val="Informations"/>
            </w:pPr>
          </w:p>
        </w:tc>
        <w:tc>
          <w:tcPr>
            <w:tcW w:w="423" w:type="dxa"/>
            <w:vMerge/>
          </w:tcPr>
          <w:p w14:paraId="410F6C72" w14:textId="77777777" w:rsidR="003D1B71" w:rsidRPr="005604BC" w:rsidRDefault="003D1B71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C018E6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0AA52BC1" w14:textId="77777777" w:rsidTr="003D1B71">
        <w:trPr>
          <w:trHeight w:val="2448"/>
        </w:trPr>
        <w:tc>
          <w:tcPr>
            <w:tcW w:w="720" w:type="dxa"/>
          </w:tcPr>
          <w:p w14:paraId="4CC128B2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9431A32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0E50A85D" w14:textId="77777777" w:rsidR="003D1B71" w:rsidRPr="005604BC" w:rsidRDefault="003D1B71" w:rsidP="00222466"/>
        </w:tc>
        <w:tc>
          <w:tcPr>
            <w:tcW w:w="6607" w:type="dxa"/>
            <w:vMerge/>
          </w:tcPr>
          <w:p w14:paraId="4757B41A" w14:textId="77777777" w:rsidR="003D1B71" w:rsidRPr="005604BC" w:rsidRDefault="003D1B71" w:rsidP="00222466"/>
        </w:tc>
      </w:tr>
    </w:tbl>
    <w:p w14:paraId="7D8C4A93" w14:textId="77777777" w:rsidR="007F5B63" w:rsidRPr="005604BC" w:rsidRDefault="007F5B63" w:rsidP="006D79A8">
      <w:pPr>
        <w:pStyle w:val="Corpsdetexte"/>
      </w:pPr>
    </w:p>
    <w:sectPr w:rsidR="007F5B63" w:rsidRPr="005604BC" w:rsidSect="008E0BF2">
      <w:headerReference w:type="default" r:id="rId19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3B144" w14:textId="77777777" w:rsidR="0018221F" w:rsidRDefault="0018221F" w:rsidP="00590471">
      <w:r>
        <w:separator/>
      </w:r>
    </w:p>
  </w:endnote>
  <w:endnote w:type="continuationSeparator" w:id="0">
    <w:p w14:paraId="31EEBA63" w14:textId="77777777" w:rsidR="0018221F" w:rsidRDefault="0018221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18D49" w14:textId="77777777" w:rsidR="0018221F" w:rsidRDefault="0018221F" w:rsidP="00590471">
      <w:r>
        <w:separator/>
      </w:r>
    </w:p>
  </w:footnote>
  <w:footnote w:type="continuationSeparator" w:id="0">
    <w:p w14:paraId="76D457DB" w14:textId="77777777" w:rsidR="0018221F" w:rsidRDefault="0018221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10E46" w14:textId="77777777" w:rsidR="00590471" w:rsidRPr="002D51C6" w:rsidRDefault="00310F17" w:rsidP="00060042">
    <w:pPr>
      <w:pStyle w:val="Corpsdetexte"/>
    </w:pPr>
    <w:r w:rsidRPr="002D51C6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D16D5F5" wp14:editId="101ADEF7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F8C42B" id="Groupe 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/+Kwzrd0xn6nBFgoaWTRHjjpA0e2f18ebwchf4ujf/o+fjbPAsdYnbX+7plyKEn2Ds+UyEkaMuLY&#10;ejFojAcE4LLDyUBURb18jGJS3NP76r9ipZEIciH4XYJ226dXwCL+445zwTDEM5gDU84lojfOs96X&#10;5+4+/56bF2taiR/xltv5r9vDjPZ/YxNkBv7CjY/2+KcS3oBqOTUtt/Nff59NbJ8BFvXEB7pdn43f&#10;IgnBa0ZkMfV8rxlqGrq/SUOArIeuOPGADCfd0aoE0LqgHMXYYOBYLWV3FjTDI/XfHOO/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e/v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D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bc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v4m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n/Wh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b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Q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/8V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H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y5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B+Z0C8OKiGpCvW&#10;suTGkxew9lSXXCKZ2ylDpbyjEcZSBf7JZWqagNCsdgKq2lmnEeSjwegTFfDFaYVXAKxSriiyqPfJ&#10;HZRYd53Figgq1J6yiDDtm3yuP/BPJeqTEvD98gokHjwZA8J269U8kCG8GTxffsU72g4/SbyJsdT3&#10;NltXkXOtGLZvV7Jw4zK5ePbKWakK33l4MmwOr5Wp0S4KRM9i9qVWKX1D+EpruZolxRVdnBKFCu1j&#10;7ZOjvOx/+RzaUv+j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cfwkrdrYErQPAZjRYXZl5D/JD85qWY&#10;ofAJqUf/A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Z3out1UXaoC6Y4PIXHZVBVdxd3ewWnrPaOSA4DkSySM+y9dIrL&#10;VZsYL2TlT9cwD7kbRKT1P8Hdy/r0nlKoEkQh1DYOnH9QDLrvCcme0UW2WSLda7LLQ8JrFTDrvfRf&#10;7nN+lvhud9fjqKgB8Q88DwvXItl9w/iXA/jY5/dzfWoEeOu33EmM3TS2vyga27rpyqIsnAR65fd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/xL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p2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v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38fJ+o8TAQfe6ezQcM83QDYbXEddLbhCRoLSaBri2ChTKJY5TkF0lBm&#10;yD21F0VUhXh75IxPM6n6NAC78enaVZQgcc0kAtKAJ1+sMzU3lD4yJsUyZyHY+WnBh5Mkv2HAUMqW&#10;x2gRuSdxish3fj1nwjEwTvYsYF3zII1MpwSjKDNPCtrKYeMCa/esyqwvpCeZQwX5UB7mJh4xIR2y&#10;WO7GnnNuj6HfqzkLpRxz/k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hWbcU8hFm4PoUp0P6P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z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F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Bt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w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J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h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rqtgzdzLBgCG&#10;4CYADgAAAAAAAAAAAAAAAAAuAgAAZHJzL2Uyb0RvYy54bWxQSwECLQAUAAYACAAAACEAURLqK+IA&#10;AAAOAQAADwAAAAAAAAAAAAAAAAA2zgYAZHJzL2Rvd25yZXYueG1sUEsFBgAAAAAEAAQA8wAAAEXP&#10;BgAAAA==&#10;">
              <v:group id="Groupe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e libre : Forme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e 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5F34CE"/>
    <w:multiLevelType w:val="hybridMultilevel"/>
    <w:tmpl w:val="FCA6F0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C46FB"/>
    <w:multiLevelType w:val="hybridMultilevel"/>
    <w:tmpl w:val="B8D69B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337CC"/>
    <w:multiLevelType w:val="hybridMultilevel"/>
    <w:tmpl w:val="8D569D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D1600"/>
    <w:multiLevelType w:val="hybridMultilevel"/>
    <w:tmpl w:val="C0249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13C4C37"/>
    <w:multiLevelType w:val="hybridMultilevel"/>
    <w:tmpl w:val="1C4606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8F1DF0"/>
    <w:multiLevelType w:val="hybridMultilevel"/>
    <w:tmpl w:val="4F1670D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48084991">
    <w:abstractNumId w:val="10"/>
  </w:num>
  <w:num w:numId="2" w16cid:durableId="1720128862">
    <w:abstractNumId w:val="11"/>
  </w:num>
  <w:num w:numId="3" w16cid:durableId="1808356004">
    <w:abstractNumId w:val="9"/>
  </w:num>
  <w:num w:numId="4" w16cid:durableId="301808569">
    <w:abstractNumId w:val="20"/>
  </w:num>
  <w:num w:numId="5" w16cid:durableId="744424549">
    <w:abstractNumId w:val="16"/>
  </w:num>
  <w:num w:numId="6" w16cid:durableId="351229304">
    <w:abstractNumId w:val="8"/>
  </w:num>
  <w:num w:numId="7" w16cid:durableId="1836916545">
    <w:abstractNumId w:val="3"/>
  </w:num>
  <w:num w:numId="8" w16cid:durableId="1732078854">
    <w:abstractNumId w:val="2"/>
  </w:num>
  <w:num w:numId="9" w16cid:durableId="1338463300">
    <w:abstractNumId w:val="1"/>
  </w:num>
  <w:num w:numId="10" w16cid:durableId="515967328">
    <w:abstractNumId w:val="0"/>
  </w:num>
  <w:num w:numId="11" w16cid:durableId="442455657">
    <w:abstractNumId w:val="7"/>
  </w:num>
  <w:num w:numId="12" w16cid:durableId="573930085">
    <w:abstractNumId w:val="6"/>
  </w:num>
  <w:num w:numId="13" w16cid:durableId="287704539">
    <w:abstractNumId w:val="5"/>
  </w:num>
  <w:num w:numId="14" w16cid:durableId="835457287">
    <w:abstractNumId w:val="4"/>
  </w:num>
  <w:num w:numId="15" w16cid:durableId="1963808643">
    <w:abstractNumId w:val="19"/>
  </w:num>
  <w:num w:numId="16" w16cid:durableId="619997600">
    <w:abstractNumId w:val="17"/>
  </w:num>
  <w:num w:numId="17" w16cid:durableId="398746867">
    <w:abstractNumId w:val="18"/>
  </w:num>
  <w:num w:numId="18" w16cid:durableId="1348797283">
    <w:abstractNumId w:val="13"/>
  </w:num>
  <w:num w:numId="19" w16cid:durableId="487670809">
    <w:abstractNumId w:val="15"/>
  </w:num>
  <w:num w:numId="20" w16cid:durableId="1502232507">
    <w:abstractNumId w:val="12"/>
  </w:num>
  <w:num w:numId="21" w16cid:durableId="169287649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8BA"/>
    <w:rsid w:val="000071FC"/>
    <w:rsid w:val="00057B16"/>
    <w:rsid w:val="00060042"/>
    <w:rsid w:val="0008685D"/>
    <w:rsid w:val="00090860"/>
    <w:rsid w:val="000E04C7"/>
    <w:rsid w:val="000F2904"/>
    <w:rsid w:val="000F30EA"/>
    <w:rsid w:val="00112FD7"/>
    <w:rsid w:val="00150ABD"/>
    <w:rsid w:val="0018221F"/>
    <w:rsid w:val="00191C0D"/>
    <w:rsid w:val="001946FC"/>
    <w:rsid w:val="001C4056"/>
    <w:rsid w:val="001C4851"/>
    <w:rsid w:val="001F6DFA"/>
    <w:rsid w:val="00222466"/>
    <w:rsid w:val="00227DA3"/>
    <w:rsid w:val="00247254"/>
    <w:rsid w:val="0024753C"/>
    <w:rsid w:val="00276026"/>
    <w:rsid w:val="002A6560"/>
    <w:rsid w:val="002B4549"/>
    <w:rsid w:val="002D51C6"/>
    <w:rsid w:val="00306BBE"/>
    <w:rsid w:val="00310F17"/>
    <w:rsid w:val="00311842"/>
    <w:rsid w:val="00322A46"/>
    <w:rsid w:val="0032706F"/>
    <w:rsid w:val="003326CB"/>
    <w:rsid w:val="00344D3D"/>
    <w:rsid w:val="00347DEA"/>
    <w:rsid w:val="00353B60"/>
    <w:rsid w:val="003652B5"/>
    <w:rsid w:val="00376291"/>
    <w:rsid w:val="00380FD1"/>
    <w:rsid w:val="00383D02"/>
    <w:rsid w:val="00385DE7"/>
    <w:rsid w:val="003D1B71"/>
    <w:rsid w:val="003D40AA"/>
    <w:rsid w:val="00484422"/>
    <w:rsid w:val="004E158A"/>
    <w:rsid w:val="00530A8E"/>
    <w:rsid w:val="005604BC"/>
    <w:rsid w:val="00565C77"/>
    <w:rsid w:val="0056708E"/>
    <w:rsid w:val="005801E5"/>
    <w:rsid w:val="00590471"/>
    <w:rsid w:val="005B00B6"/>
    <w:rsid w:val="005D01FA"/>
    <w:rsid w:val="005E2566"/>
    <w:rsid w:val="005F6AC4"/>
    <w:rsid w:val="00613002"/>
    <w:rsid w:val="00653E17"/>
    <w:rsid w:val="00675BC8"/>
    <w:rsid w:val="006A08E8"/>
    <w:rsid w:val="006D79A8"/>
    <w:rsid w:val="0070173A"/>
    <w:rsid w:val="0072353B"/>
    <w:rsid w:val="007529CD"/>
    <w:rsid w:val="007575B6"/>
    <w:rsid w:val="007B3C81"/>
    <w:rsid w:val="007C0847"/>
    <w:rsid w:val="007D67CA"/>
    <w:rsid w:val="007E668F"/>
    <w:rsid w:val="007F5B63"/>
    <w:rsid w:val="00803A0A"/>
    <w:rsid w:val="00846CB9"/>
    <w:rsid w:val="00855331"/>
    <w:rsid w:val="008566AA"/>
    <w:rsid w:val="008A1E6E"/>
    <w:rsid w:val="008C024F"/>
    <w:rsid w:val="008C2CFC"/>
    <w:rsid w:val="008E0BF2"/>
    <w:rsid w:val="00912DC8"/>
    <w:rsid w:val="00916382"/>
    <w:rsid w:val="009475DC"/>
    <w:rsid w:val="00967B93"/>
    <w:rsid w:val="009D090F"/>
    <w:rsid w:val="00A2689B"/>
    <w:rsid w:val="00A31464"/>
    <w:rsid w:val="00A31B16"/>
    <w:rsid w:val="00A33613"/>
    <w:rsid w:val="00A35187"/>
    <w:rsid w:val="00A47A8D"/>
    <w:rsid w:val="00A542A5"/>
    <w:rsid w:val="00AC6C7E"/>
    <w:rsid w:val="00AE2B75"/>
    <w:rsid w:val="00AF5855"/>
    <w:rsid w:val="00B4158A"/>
    <w:rsid w:val="00B6466C"/>
    <w:rsid w:val="00BA7DB8"/>
    <w:rsid w:val="00BB1B5D"/>
    <w:rsid w:val="00BC22C7"/>
    <w:rsid w:val="00BD195A"/>
    <w:rsid w:val="00C07240"/>
    <w:rsid w:val="00C07D66"/>
    <w:rsid w:val="00C14078"/>
    <w:rsid w:val="00C744FF"/>
    <w:rsid w:val="00C94D04"/>
    <w:rsid w:val="00CE1E3D"/>
    <w:rsid w:val="00CE2263"/>
    <w:rsid w:val="00D053FA"/>
    <w:rsid w:val="00D33D11"/>
    <w:rsid w:val="00D54A23"/>
    <w:rsid w:val="00D63EC3"/>
    <w:rsid w:val="00D9424D"/>
    <w:rsid w:val="00DC3F0A"/>
    <w:rsid w:val="00E26AED"/>
    <w:rsid w:val="00E73AB8"/>
    <w:rsid w:val="00E76F98"/>
    <w:rsid w:val="00E90A60"/>
    <w:rsid w:val="00EA6920"/>
    <w:rsid w:val="00ED47F7"/>
    <w:rsid w:val="00EE18BA"/>
    <w:rsid w:val="00EE7E09"/>
    <w:rsid w:val="00F0223C"/>
    <w:rsid w:val="00F3235D"/>
    <w:rsid w:val="00F32393"/>
    <w:rsid w:val="00F878BD"/>
    <w:rsid w:val="00FE7401"/>
    <w:rsid w:val="00FF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57ADB5"/>
  <w14:defaultImageDpi w14:val="96"/>
  <w15:docId w15:val="{06D8105F-E19C-45B4-B636-9F92EDDBD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34"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.V.%20Sph&#232;res%20bleu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963583355324B11B3C057C99A408B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B1F291-D59A-4FFA-ADED-8BBCE8B04A2A}"/>
      </w:docPartPr>
      <w:docPartBody>
        <w:p w:rsidR="008A013E" w:rsidRDefault="00D06696">
          <w:pPr>
            <w:pStyle w:val="2963583355324B11B3C057C99A408BF2"/>
          </w:pPr>
          <w:r w:rsidRPr="002A6560">
            <w:t>Expérience</w:t>
          </w:r>
        </w:p>
      </w:docPartBody>
    </w:docPart>
    <w:docPart>
      <w:docPartPr>
        <w:name w:val="48DBD24DCF184C658F6DA3BFA84513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2F944A-9E4A-4095-8D14-090ACE42184C}"/>
      </w:docPartPr>
      <w:docPartBody>
        <w:p w:rsidR="008A013E" w:rsidRDefault="00D06696">
          <w:pPr>
            <w:pStyle w:val="48DBD24DCF184C658F6DA3BFA8451384"/>
          </w:pPr>
          <w:r w:rsidRPr="002A6560">
            <w:t>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696"/>
    <w:rsid w:val="000C5A28"/>
    <w:rsid w:val="00191C0D"/>
    <w:rsid w:val="001C4056"/>
    <w:rsid w:val="00242271"/>
    <w:rsid w:val="00261E17"/>
    <w:rsid w:val="003652B5"/>
    <w:rsid w:val="003D40AA"/>
    <w:rsid w:val="00483B5E"/>
    <w:rsid w:val="00675BC8"/>
    <w:rsid w:val="00717342"/>
    <w:rsid w:val="007240C1"/>
    <w:rsid w:val="00855331"/>
    <w:rsid w:val="008A013E"/>
    <w:rsid w:val="008F478E"/>
    <w:rsid w:val="009F0DD8"/>
    <w:rsid w:val="00A72387"/>
    <w:rsid w:val="00BA7DB8"/>
    <w:rsid w:val="00D06696"/>
    <w:rsid w:val="00EA6920"/>
    <w:rsid w:val="00F3703F"/>
    <w:rsid w:val="00FF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963583355324B11B3C057C99A408BF2">
    <w:name w:val="2963583355324B11B3C057C99A408BF2"/>
  </w:style>
  <w:style w:type="paragraph" w:customStyle="1" w:styleId="48DBD24DCF184C658F6DA3BFA8451384">
    <w:name w:val="48DBD24DCF184C658F6DA3BFA8451384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463925-2A88-4C64-B07B-E94B58F13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bleues.dotx</Template>
  <TotalTime>42</TotalTime>
  <Pages>2</Pages>
  <Words>159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silue drissa</dc:creator>
  <cp:keywords/>
  <dc:description/>
  <cp:lastModifiedBy>silue drissa</cp:lastModifiedBy>
  <cp:revision>6</cp:revision>
  <dcterms:created xsi:type="dcterms:W3CDTF">2025-11-17T14:20:00Z</dcterms:created>
  <dcterms:modified xsi:type="dcterms:W3CDTF">2025-11-25T12:21:00Z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